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166155" w14:textId="21576959" w:rsidR="005B3964" w:rsidRPr="008C5918" w:rsidRDefault="008C5918">
      <w:pPr>
        <w:pStyle w:val="Title"/>
        <w:rPr>
          <w:sz w:val="40"/>
        </w:rPr>
      </w:pPr>
      <w:bookmarkStart w:id="0" w:name="_GoBack"/>
      <w:bookmarkEnd w:id="0"/>
      <w:r w:rsidRPr="008C5918">
        <w:rPr>
          <w:sz w:val="40"/>
        </w:rPr>
        <w:t>MDBA</w:t>
      </w:r>
    </w:p>
    <w:p w14:paraId="50601D1A" w14:textId="1CB8CBF8" w:rsidR="005B3964" w:rsidRPr="00BC3576" w:rsidRDefault="008C5918" w:rsidP="00BC3576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28"/>
        <w:gridCol w:w="2370"/>
        <w:gridCol w:w="2525"/>
        <w:gridCol w:w="2053"/>
      </w:tblGrid>
      <w:tr w:rsidR="00980804" w14:paraId="5CA555E3" w14:textId="77777777" w:rsidTr="00495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vAlign w:val="bottom"/>
          </w:tcPr>
          <w:p w14:paraId="57759B17" w14:textId="77777777" w:rsidR="00980804" w:rsidRPr="004C31D5" w:rsidRDefault="00980804" w:rsidP="00BC3576">
            <w:pPr>
              <w:spacing w:before="60" w:after="60"/>
              <w:rPr>
                <w:b/>
              </w:rPr>
            </w:pPr>
            <w:r w:rsidRPr="004C31D5">
              <w:rPr>
                <w:b/>
              </w:rPr>
              <w:t>PACK</w:t>
            </w:r>
          </w:p>
        </w:tc>
        <w:tc>
          <w:tcPr>
            <w:tcW w:w="2341" w:type="dxa"/>
            <w:vAlign w:val="bottom"/>
          </w:tcPr>
          <w:p w14:paraId="55CB9E57" w14:textId="77777777" w:rsidR="00980804" w:rsidRPr="004C31D5" w:rsidRDefault="00980804" w:rsidP="00BC3576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 xml:space="preserve">HOUND NAME </w:t>
            </w:r>
          </w:p>
        </w:tc>
        <w:tc>
          <w:tcPr>
            <w:tcW w:w="2494" w:type="dxa"/>
            <w:vAlign w:val="bottom"/>
          </w:tcPr>
          <w:p w14:paraId="7F865967" w14:textId="77777777" w:rsidR="00980804" w:rsidRPr="004C31D5" w:rsidRDefault="00980804" w:rsidP="00BC3576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  <w:vAlign w:val="bottom"/>
          </w:tcPr>
          <w:p w14:paraId="6020B08A" w14:textId="77777777" w:rsidR="00980804" w:rsidRPr="004C31D5" w:rsidRDefault="00980804" w:rsidP="00BC3576">
            <w:pPr>
              <w:spacing w:before="60" w:after="60"/>
            </w:pPr>
            <w:r w:rsidRPr="004C31D5">
              <w:t>BITCH</w:t>
            </w:r>
          </w:p>
        </w:tc>
      </w:tr>
      <w:tr w:rsidR="00980804" w14:paraId="6EA2AF99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4DDCBE41" w14:textId="77777777" w:rsidR="00980804" w:rsidRDefault="00980804" w:rsidP="00980804">
            <w:pPr>
              <w:spacing w:before="60" w:after="60"/>
            </w:pPr>
            <w:r>
              <w:t>COAKHAM</w:t>
            </w:r>
          </w:p>
        </w:tc>
        <w:tc>
          <w:tcPr>
            <w:tcW w:w="2341" w:type="dxa"/>
            <w:shd w:val="clear" w:color="auto" w:fill="FFFF00"/>
          </w:tcPr>
          <w:p w14:paraId="287BA6D2" w14:textId="37DDABBA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ADMIRAL</w:t>
            </w:r>
          </w:p>
        </w:tc>
        <w:tc>
          <w:tcPr>
            <w:tcW w:w="2494" w:type="dxa"/>
          </w:tcPr>
          <w:p w14:paraId="2ABB8CA6" w14:textId="5C99322F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LOGAN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780F8548" w14:textId="5E242C3B" w:rsidR="00980804" w:rsidRPr="004C31D5" w:rsidRDefault="00980804" w:rsidP="00980804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EMPRESS</w:t>
            </w:r>
          </w:p>
        </w:tc>
      </w:tr>
      <w:tr w:rsidR="00980804" w14:paraId="591F818A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72377491" w14:textId="77777777" w:rsidR="00980804" w:rsidRDefault="00980804" w:rsidP="00980804">
            <w:pPr>
              <w:spacing w:before="60" w:after="60"/>
            </w:pPr>
          </w:p>
        </w:tc>
        <w:tc>
          <w:tcPr>
            <w:tcW w:w="2341" w:type="dxa"/>
            <w:shd w:val="clear" w:color="auto" w:fill="548DD4" w:themeFill="text2" w:themeFillTint="99"/>
          </w:tcPr>
          <w:p w14:paraId="547FE5C5" w14:textId="556548CA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HARORD</w:t>
            </w:r>
          </w:p>
        </w:tc>
        <w:tc>
          <w:tcPr>
            <w:tcW w:w="2494" w:type="dxa"/>
          </w:tcPr>
          <w:p w14:paraId="499EA396" w14:textId="4A578F68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HERMAN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5F69658" w14:textId="7DC102FB" w:rsidR="00980804" w:rsidRPr="004C31D5" w:rsidRDefault="00980804" w:rsidP="00980804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HIOSENTH</w:t>
            </w:r>
          </w:p>
        </w:tc>
      </w:tr>
      <w:tr w:rsidR="00980804" w14:paraId="3AD37B0E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28B96A12" w14:textId="77777777" w:rsidR="00980804" w:rsidRDefault="00980804" w:rsidP="00980804">
            <w:pPr>
              <w:spacing w:before="60" w:after="60"/>
            </w:pPr>
          </w:p>
        </w:tc>
        <w:tc>
          <w:tcPr>
            <w:tcW w:w="2341" w:type="dxa"/>
          </w:tcPr>
          <w:p w14:paraId="6C26ED55" w14:textId="0EDFD0EF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LOUIGI</w:t>
            </w:r>
          </w:p>
        </w:tc>
        <w:tc>
          <w:tcPr>
            <w:tcW w:w="2494" w:type="dxa"/>
          </w:tcPr>
          <w:p w14:paraId="2C6BC9F2" w14:textId="215BBF38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LOGAN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E2F0A54" w14:textId="3CD67607" w:rsidR="00980804" w:rsidRPr="004C31D5" w:rsidRDefault="00980804" w:rsidP="00980804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NELLEY</w:t>
            </w:r>
          </w:p>
        </w:tc>
      </w:tr>
      <w:tr w:rsidR="00980804" w14:paraId="6A136232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46EC1048" w14:textId="77777777" w:rsidR="00980804" w:rsidRDefault="00980804" w:rsidP="00980804"/>
        </w:tc>
        <w:tc>
          <w:tcPr>
            <w:tcW w:w="2341" w:type="dxa"/>
          </w:tcPr>
          <w:p w14:paraId="6939750B" w14:textId="4CAFE092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SUPRISE</w:t>
            </w:r>
          </w:p>
        </w:tc>
        <w:tc>
          <w:tcPr>
            <w:tcW w:w="2494" w:type="dxa"/>
          </w:tcPr>
          <w:p w14:paraId="5C4C0D7F" w14:textId="52782ED5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RICHMOND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CAEAD8E" w14:textId="15771208" w:rsidR="00980804" w:rsidRPr="004C31D5" w:rsidRDefault="00980804" w:rsidP="00980804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REFLEDX</w:t>
            </w:r>
          </w:p>
        </w:tc>
      </w:tr>
      <w:tr w:rsidR="00A1048F" w14:paraId="0445CBCA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6E215460" w14:textId="77777777" w:rsidR="00A1048F" w:rsidRDefault="00A1048F" w:rsidP="00980804"/>
        </w:tc>
        <w:tc>
          <w:tcPr>
            <w:tcW w:w="2341" w:type="dxa"/>
          </w:tcPr>
          <w:p w14:paraId="0FAEC6F0" w14:textId="77777777" w:rsidR="00A1048F" w:rsidRDefault="00A1048F" w:rsidP="00980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4" w:type="dxa"/>
          </w:tcPr>
          <w:p w14:paraId="3F129392" w14:textId="77777777" w:rsidR="00A1048F" w:rsidRDefault="00A1048F" w:rsidP="00980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6B40C39" w14:textId="77777777" w:rsidR="00A1048F" w:rsidRPr="004C31D5" w:rsidRDefault="00A1048F" w:rsidP="00980804"/>
        </w:tc>
      </w:tr>
      <w:tr w:rsidR="00980804" w14:paraId="3CD1B595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5E248F44" w14:textId="77777777" w:rsidR="00980804" w:rsidRDefault="00980804" w:rsidP="00980804">
            <w:pPr>
              <w:spacing w:before="60" w:after="60"/>
            </w:pPr>
            <w:r>
              <w:t>CRANWELL</w:t>
            </w:r>
          </w:p>
        </w:tc>
        <w:tc>
          <w:tcPr>
            <w:tcW w:w="2341" w:type="dxa"/>
            <w:shd w:val="clear" w:color="auto" w:fill="FF0000"/>
          </w:tcPr>
          <w:p w14:paraId="3B9912F9" w14:textId="5300CA97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MARMITE</w:t>
            </w:r>
          </w:p>
        </w:tc>
        <w:tc>
          <w:tcPr>
            <w:tcW w:w="2494" w:type="dxa"/>
          </w:tcPr>
          <w:p w14:paraId="7A79AA2D" w14:textId="4945262D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READYFIELD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28828ABE" w14:textId="4AB2154B" w:rsidR="00980804" w:rsidRPr="004C31D5" w:rsidRDefault="00980804" w:rsidP="00980804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DAISEY</w:t>
            </w:r>
          </w:p>
        </w:tc>
      </w:tr>
      <w:tr w:rsidR="00980804" w14:paraId="0503569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542FEBD2" w14:textId="77777777" w:rsidR="00980804" w:rsidRDefault="00980804" w:rsidP="00980804">
            <w:pPr>
              <w:spacing w:before="60" w:after="60"/>
            </w:pPr>
          </w:p>
        </w:tc>
        <w:tc>
          <w:tcPr>
            <w:tcW w:w="2341" w:type="dxa"/>
          </w:tcPr>
          <w:p w14:paraId="4D76B732" w14:textId="6060133A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MARVIN</w:t>
            </w:r>
          </w:p>
        </w:tc>
        <w:tc>
          <w:tcPr>
            <w:tcW w:w="2494" w:type="dxa"/>
          </w:tcPr>
          <w:p w14:paraId="5E5EE62F" w14:textId="28DC88B3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READYFIELD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79B17DED" w14:textId="5FBD3296" w:rsidR="00980804" w:rsidRPr="004C31D5" w:rsidRDefault="00980804" w:rsidP="00980804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HOLLY</w:t>
            </w:r>
          </w:p>
        </w:tc>
      </w:tr>
      <w:tr w:rsidR="00980804" w14:paraId="74B23DF7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6C1E37D8" w14:textId="77777777" w:rsidR="00980804" w:rsidRDefault="00980804" w:rsidP="00980804">
            <w:pPr>
              <w:spacing w:before="60" w:after="60"/>
            </w:pPr>
          </w:p>
        </w:tc>
        <w:tc>
          <w:tcPr>
            <w:tcW w:w="2341" w:type="dxa"/>
          </w:tcPr>
          <w:p w14:paraId="5E515ADE" w14:textId="3E94CDD9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MERLIN</w:t>
            </w:r>
          </w:p>
        </w:tc>
        <w:tc>
          <w:tcPr>
            <w:tcW w:w="2494" w:type="dxa"/>
          </w:tcPr>
          <w:p w14:paraId="7217EB29" w14:textId="05BE1D60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READYFIELD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AA56F0B" w14:textId="37916F26" w:rsidR="00980804" w:rsidRPr="004C31D5" w:rsidRDefault="00980804" w:rsidP="00980804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TRINNY</w:t>
            </w:r>
          </w:p>
        </w:tc>
      </w:tr>
      <w:tr w:rsidR="00980804" w14:paraId="2D5D3460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750022E4" w14:textId="77777777" w:rsidR="00980804" w:rsidRDefault="00980804" w:rsidP="00980804">
            <w:r>
              <w:t xml:space="preserve">FARMERS 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21476FE7" w14:textId="48382F4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OMEN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4C9CBA1F" w14:textId="4DA8762B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TOPPER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39D22DC" w14:textId="1D22757B" w:rsidR="00980804" w:rsidRPr="004C31D5" w:rsidRDefault="00980804" w:rsidP="00980804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KEEPSAKE</w:t>
            </w:r>
          </w:p>
        </w:tc>
      </w:tr>
      <w:tr w:rsidR="00980804" w14:paraId="104B33DD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6BAF2129" w14:textId="77777777" w:rsidR="00980804" w:rsidRDefault="00980804" w:rsidP="00980804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38981D61" w14:textId="57E8754F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OSTLER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3EABD2E7" w14:textId="050728A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TOPPER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0C6B864" w14:textId="28F3ED1E" w:rsidR="00980804" w:rsidRPr="004C31D5" w:rsidRDefault="00980804" w:rsidP="00980804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KEEPSAKE</w:t>
            </w:r>
          </w:p>
        </w:tc>
      </w:tr>
      <w:tr w:rsidR="00980804" w14:paraId="739C1AB3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30116B0B" w14:textId="77777777" w:rsidR="00980804" w:rsidRDefault="00980804" w:rsidP="00980804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274462F5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0595224E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551C0E2" w14:textId="77777777" w:rsidR="00980804" w:rsidRPr="004C31D5" w:rsidRDefault="00980804" w:rsidP="00980804">
            <w:pPr>
              <w:jc w:val="left"/>
              <w:rPr>
                <w:b w:val="0"/>
              </w:rPr>
            </w:pPr>
          </w:p>
        </w:tc>
      </w:tr>
      <w:tr w:rsidR="00980804" w14:paraId="2A38CF22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46B94920" w14:textId="77777777" w:rsidR="00980804" w:rsidRDefault="00980804" w:rsidP="00980804">
            <w:r>
              <w:t>FOURSHIRES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4D373374" w14:textId="38CEA843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BAILEY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59BDD962" w14:textId="1C63A7A2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DARBY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349622F" w14:textId="7F204330" w:rsidR="00980804" w:rsidRPr="004C31D5" w:rsidRDefault="00980804" w:rsidP="00980804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FARMERS NECTAR</w:t>
            </w:r>
          </w:p>
        </w:tc>
      </w:tr>
      <w:tr w:rsidR="00980804" w14:paraId="0D4C6363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606F05F2" w14:textId="77777777" w:rsidR="00980804" w:rsidRDefault="00980804" w:rsidP="00980804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1E43F067" w14:textId="7C3C261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BENTLEY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2F6A70F1" w14:textId="4EB45AB1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DARBY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217B9901" w14:textId="7B711803" w:rsidR="00980804" w:rsidRPr="004C31D5" w:rsidRDefault="00980804" w:rsidP="00980804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FARMERS NECTAR</w:t>
            </w:r>
          </w:p>
        </w:tc>
      </w:tr>
      <w:tr w:rsidR="00980804" w14:paraId="5A231121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468D799F" w14:textId="77777777" w:rsidR="00980804" w:rsidRDefault="00980804" w:rsidP="00980804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3C7FAC7E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09092E8D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04B835B" w14:textId="77777777" w:rsidR="00980804" w:rsidRPr="004C31D5" w:rsidRDefault="00980804" w:rsidP="00980804">
            <w:pPr>
              <w:jc w:val="left"/>
              <w:rPr>
                <w:b w:val="0"/>
              </w:rPr>
            </w:pPr>
          </w:p>
        </w:tc>
      </w:tr>
      <w:tr w:rsidR="00980804" w14:paraId="2C3F0ED0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E55153A" w14:textId="77777777" w:rsidR="00980804" w:rsidRDefault="00980804" w:rsidP="00980804">
            <w:r>
              <w:t>HIGHMOOR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711C1DAC" w14:textId="060CFA08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DOUGLAS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5EAB33E3" w14:textId="1218A14B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DYLAN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8F27496" w14:textId="7A189AEA" w:rsidR="00980804" w:rsidRPr="004C31D5" w:rsidRDefault="00980804" w:rsidP="00980804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JASMINE</w:t>
            </w:r>
          </w:p>
        </w:tc>
      </w:tr>
      <w:tr w:rsidR="00980804" w14:paraId="081B693D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A280F7E" w14:textId="77777777" w:rsidR="00980804" w:rsidRDefault="00980804" w:rsidP="00980804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3DE704A7" w14:textId="583893FA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JOINER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62AA5721" w14:textId="1B70E5B0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COAKHAM JETHRO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BDD6C5F" w14:textId="1574289A" w:rsidR="00980804" w:rsidRPr="004C31D5" w:rsidRDefault="00980804" w:rsidP="00980804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LAVISH</w:t>
            </w:r>
          </w:p>
        </w:tc>
      </w:tr>
      <w:tr w:rsidR="00A1048F" w14:paraId="69A93FBF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298DD657" w14:textId="77777777" w:rsidR="00A1048F" w:rsidRDefault="00A1048F" w:rsidP="00980804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4164947B" w14:textId="77777777" w:rsidR="00A1048F" w:rsidRDefault="00A1048F" w:rsidP="00980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4AA11A75" w14:textId="77777777" w:rsidR="00A1048F" w:rsidRDefault="00A1048F" w:rsidP="00980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2180EA4D" w14:textId="77777777" w:rsidR="00A1048F" w:rsidRPr="004C31D5" w:rsidRDefault="00A1048F" w:rsidP="00980804">
            <w:pPr>
              <w:rPr>
                <w:b w:val="0"/>
              </w:rPr>
            </w:pPr>
          </w:p>
        </w:tc>
      </w:tr>
      <w:tr w:rsidR="00980804" w14:paraId="6FDF139E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79EC855E" w14:textId="77777777" w:rsidR="00980804" w:rsidRDefault="00980804" w:rsidP="00980804">
            <w:r>
              <w:t>KENT &amp; SURREY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01C56E40" w14:textId="0983861B" w:rsidR="00980804" w:rsidRDefault="00450B08" w:rsidP="0013067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REGIE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0E232D8C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76971259" w14:textId="77777777" w:rsidR="00980804" w:rsidRPr="004C31D5" w:rsidRDefault="00980804" w:rsidP="00980804">
            <w:pPr>
              <w:jc w:val="left"/>
              <w:rPr>
                <w:b w:val="0"/>
              </w:rPr>
            </w:pPr>
          </w:p>
        </w:tc>
      </w:tr>
      <w:tr w:rsidR="00980804" w14:paraId="7682F3E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5C009A85" w14:textId="77777777" w:rsidR="00980804" w:rsidRDefault="00980804" w:rsidP="00980804">
            <w:pPr>
              <w:spacing w:before="60" w:after="60"/>
            </w:pP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1E34BF8D" w14:textId="20A4FDC9" w:rsidR="00980804" w:rsidRDefault="00450B08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RONALD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68A558E4" w14:textId="77777777" w:rsidR="00980804" w:rsidRDefault="00980804" w:rsidP="00980804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2A500669" w14:textId="77777777" w:rsidR="00980804" w:rsidRPr="004C31D5" w:rsidRDefault="00980804" w:rsidP="00980804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006A546D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18D47D4D" w14:textId="77777777" w:rsidR="00980804" w:rsidRDefault="00980804" w:rsidP="00980804">
            <w:r>
              <w:t>READYFIELD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2AD7C16D" w14:textId="79597DA7" w:rsidR="00980804" w:rsidRDefault="0013067F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MERLIN</w:t>
            </w: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32242CE5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0DB0CCF" w14:textId="77777777" w:rsidR="00980804" w:rsidRPr="004C31D5" w:rsidRDefault="00980804" w:rsidP="00980804">
            <w:pPr>
              <w:jc w:val="left"/>
              <w:rPr>
                <w:b w:val="0"/>
              </w:rPr>
            </w:pPr>
          </w:p>
        </w:tc>
      </w:tr>
      <w:tr w:rsidR="00980804" w14:paraId="4EB1C565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A3597CB" w14:textId="77777777" w:rsidR="00980804" w:rsidRDefault="00980804" w:rsidP="00980804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450CF115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1C8989A9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372DE13" w14:textId="77777777" w:rsidR="00980804" w:rsidRPr="004C31D5" w:rsidRDefault="00980804" w:rsidP="00980804">
            <w:pPr>
              <w:jc w:val="left"/>
              <w:rPr>
                <w:b w:val="0"/>
              </w:rPr>
            </w:pPr>
          </w:p>
        </w:tc>
      </w:tr>
      <w:tr w:rsidR="00980804" w14:paraId="56F6448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14EE903B" w14:textId="77777777" w:rsidR="00980804" w:rsidRDefault="00980804" w:rsidP="00980804">
            <w:r>
              <w:t>YORKSHIRE FARMERS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1F1FE76D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4" w:type="dxa"/>
            <w:tcBorders>
              <w:bottom w:val="single" w:sz="4" w:space="0" w:color="BFBFBF" w:themeColor="background1" w:themeShade="BF"/>
            </w:tcBorders>
          </w:tcPr>
          <w:p w14:paraId="25FDF8B9" w14:textId="77777777" w:rsidR="00980804" w:rsidRDefault="00980804" w:rsidP="0098080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B3B868F" w14:textId="77777777" w:rsidR="00980804" w:rsidRPr="004C31D5" w:rsidRDefault="00980804" w:rsidP="00980804">
            <w:pPr>
              <w:jc w:val="left"/>
              <w:rPr>
                <w:b w:val="0"/>
              </w:rPr>
            </w:pPr>
          </w:p>
        </w:tc>
      </w:tr>
    </w:tbl>
    <w:p w14:paraId="12495F37" w14:textId="3850FC1F" w:rsidR="005B3964" w:rsidRPr="004C31D5" w:rsidRDefault="008C5918">
      <w:pPr>
        <w:pStyle w:val="Heading2"/>
        <w:rPr>
          <w:rFonts w:ascii="Arial" w:hAnsi="Arial" w:cs="Arial"/>
          <w:b/>
          <w:sz w:val="24"/>
        </w:rPr>
      </w:pPr>
      <w:r w:rsidRPr="004C31D5">
        <w:rPr>
          <w:rFonts w:ascii="Arial" w:hAnsi="Arial" w:cs="Arial"/>
          <w:b/>
          <w:sz w:val="24"/>
        </w:rPr>
        <w:t xml:space="preserve">BLOODHOUNDS ENTERED DOG </w:t>
      </w:r>
    </w:p>
    <w:p w14:paraId="79367915" w14:textId="77777777" w:rsidR="0013067F" w:rsidRDefault="0013067F" w:rsidP="00980804">
      <w:pPr>
        <w:pStyle w:val="Title"/>
        <w:rPr>
          <w:sz w:val="40"/>
        </w:rPr>
      </w:pPr>
    </w:p>
    <w:p w14:paraId="39D01FED" w14:textId="77777777" w:rsidR="0013067F" w:rsidRDefault="0013067F" w:rsidP="00980804">
      <w:pPr>
        <w:pStyle w:val="Title"/>
        <w:rPr>
          <w:sz w:val="40"/>
        </w:rPr>
      </w:pPr>
    </w:p>
    <w:p w14:paraId="4A8409F3" w14:textId="23C587C1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467E8299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30"/>
        <w:gridCol w:w="2373"/>
        <w:gridCol w:w="2522"/>
        <w:gridCol w:w="2051"/>
      </w:tblGrid>
      <w:tr w:rsidR="00980804" w14:paraId="1F6304B4" w14:textId="77777777" w:rsidTr="00495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vAlign w:val="bottom"/>
          </w:tcPr>
          <w:p w14:paraId="7E6500D1" w14:textId="77777777" w:rsidR="00980804" w:rsidRPr="004C31D5" w:rsidRDefault="00980804" w:rsidP="00495C2C">
            <w:pPr>
              <w:spacing w:before="60" w:after="60"/>
              <w:rPr>
                <w:b/>
              </w:rPr>
            </w:pPr>
            <w:r w:rsidRPr="004C31D5">
              <w:rPr>
                <w:b/>
              </w:rPr>
              <w:t>PACK</w:t>
            </w:r>
          </w:p>
        </w:tc>
        <w:tc>
          <w:tcPr>
            <w:tcW w:w="2344" w:type="dxa"/>
            <w:vAlign w:val="bottom"/>
          </w:tcPr>
          <w:p w14:paraId="03DD5EF2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 xml:space="preserve">HOUND NAME </w:t>
            </w:r>
          </w:p>
        </w:tc>
        <w:tc>
          <w:tcPr>
            <w:tcW w:w="2491" w:type="dxa"/>
            <w:vAlign w:val="bottom"/>
          </w:tcPr>
          <w:p w14:paraId="5E9017B2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  <w:vAlign w:val="bottom"/>
          </w:tcPr>
          <w:p w14:paraId="58E9E0D4" w14:textId="77777777" w:rsidR="00980804" w:rsidRPr="004C31D5" w:rsidRDefault="00980804" w:rsidP="00495C2C">
            <w:pPr>
              <w:spacing w:before="60" w:after="60"/>
            </w:pPr>
            <w:r w:rsidRPr="004C31D5">
              <w:t>BITCH</w:t>
            </w:r>
          </w:p>
        </w:tc>
      </w:tr>
      <w:tr w:rsidR="00980804" w14:paraId="022D1C75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34B81F25" w14:textId="31BB9A1D" w:rsidR="00980804" w:rsidRDefault="006154B7" w:rsidP="00495C2C">
            <w:pPr>
              <w:spacing w:before="60" w:after="60"/>
            </w:pPr>
            <w:r>
              <w:t xml:space="preserve">BARKS &amp; BUCKS </w:t>
            </w:r>
          </w:p>
        </w:tc>
        <w:tc>
          <w:tcPr>
            <w:tcW w:w="2344" w:type="dxa"/>
            <w:shd w:val="clear" w:color="auto" w:fill="00B0F0"/>
          </w:tcPr>
          <w:p w14:paraId="168F994C" w14:textId="09EAC5ED" w:rsidR="00980804" w:rsidRDefault="00F272AA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KIMBLE</w:t>
            </w:r>
          </w:p>
        </w:tc>
        <w:tc>
          <w:tcPr>
            <w:tcW w:w="2491" w:type="dxa"/>
          </w:tcPr>
          <w:p w14:paraId="1DF8BDB2" w14:textId="5836643C" w:rsidR="00980804" w:rsidRDefault="00F272AA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KWH PHESANT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6A921B45" w14:textId="02C279A0" w:rsidR="00980804" w:rsidRPr="004C31D5" w:rsidRDefault="00F272AA" w:rsidP="00495C2C">
            <w:pPr>
              <w:spacing w:before="60" w:after="60"/>
              <w:jc w:val="left"/>
              <w:rPr>
                <w:b w:val="0"/>
              </w:rPr>
            </w:pPr>
            <w:r>
              <w:rPr>
                <w:b w:val="0"/>
              </w:rPr>
              <w:t>PLOVER</w:t>
            </w:r>
          </w:p>
        </w:tc>
      </w:tr>
      <w:tr w:rsidR="006154B7" w14:paraId="64C192EA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3AF74B1D" w14:textId="77777777" w:rsidR="006154B7" w:rsidRDefault="006154B7" w:rsidP="00495C2C"/>
        </w:tc>
        <w:tc>
          <w:tcPr>
            <w:tcW w:w="2344" w:type="dxa"/>
          </w:tcPr>
          <w:p w14:paraId="3C097D5D" w14:textId="0B0AFDE8" w:rsidR="006154B7" w:rsidRDefault="00F272AA" w:rsidP="00F272A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STAMPER</w:t>
            </w:r>
          </w:p>
        </w:tc>
        <w:tc>
          <w:tcPr>
            <w:tcW w:w="2491" w:type="dxa"/>
          </w:tcPr>
          <w:p w14:paraId="531B2CDB" w14:textId="5C97AB60" w:rsidR="006154B7" w:rsidRDefault="00F272AA" w:rsidP="00F272A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RAIDER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54949FC1" w14:textId="65FD79E4" w:rsidR="006154B7" w:rsidRPr="004C31D5" w:rsidRDefault="00F272AA" w:rsidP="00F272AA">
            <w:pPr>
              <w:jc w:val="left"/>
              <w:rPr>
                <w:b w:val="0"/>
              </w:rPr>
            </w:pPr>
            <w:r>
              <w:rPr>
                <w:b w:val="0"/>
              </w:rPr>
              <w:t>MAYFLY</w:t>
            </w:r>
          </w:p>
        </w:tc>
      </w:tr>
      <w:tr w:rsidR="00980804" w14:paraId="4345CE93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17A967AF" w14:textId="77777777" w:rsidR="00980804" w:rsidRDefault="00980804" w:rsidP="00495C2C">
            <w:pPr>
              <w:spacing w:before="60" w:after="60"/>
            </w:pPr>
          </w:p>
        </w:tc>
        <w:tc>
          <w:tcPr>
            <w:tcW w:w="2344" w:type="dxa"/>
          </w:tcPr>
          <w:p w14:paraId="58FB5A60" w14:textId="194E3469" w:rsidR="00980804" w:rsidRDefault="00F272AA" w:rsidP="00F272AA">
            <w:pPr>
              <w:spacing w:before="60" w:after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STAR GATE</w:t>
            </w:r>
          </w:p>
        </w:tc>
        <w:tc>
          <w:tcPr>
            <w:tcW w:w="2491" w:type="dxa"/>
          </w:tcPr>
          <w:p w14:paraId="3DC6EF64" w14:textId="5AD95AAB" w:rsidR="00980804" w:rsidRDefault="00F272AA" w:rsidP="00F272AA">
            <w:pPr>
              <w:spacing w:before="60" w:after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RAIDER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13DA92FE" w14:textId="5EA64054" w:rsidR="00980804" w:rsidRPr="004C31D5" w:rsidRDefault="00F272AA" w:rsidP="00495C2C">
            <w:pPr>
              <w:spacing w:before="60" w:after="60"/>
              <w:jc w:val="left"/>
              <w:rPr>
                <w:b w:val="0"/>
              </w:rPr>
            </w:pPr>
            <w:r>
              <w:rPr>
                <w:b w:val="0"/>
              </w:rPr>
              <w:t>MAYFLY</w:t>
            </w:r>
          </w:p>
        </w:tc>
      </w:tr>
      <w:tr w:rsidR="00980804" w14:paraId="1CF94FBA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812AEFF" w14:textId="77777777" w:rsidR="00980804" w:rsidRDefault="00980804" w:rsidP="00495C2C">
            <w:pPr>
              <w:spacing w:before="60" w:after="60"/>
            </w:pPr>
          </w:p>
        </w:tc>
        <w:tc>
          <w:tcPr>
            <w:tcW w:w="2344" w:type="dxa"/>
          </w:tcPr>
          <w:p w14:paraId="2FD0656C" w14:textId="57DF0F9E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</w:tcPr>
          <w:p w14:paraId="68CFB294" w14:textId="77AD8BF4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0302C983" w14:textId="354A1FAA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444AEFE7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237461B3" w14:textId="77777777" w:rsidR="00980804" w:rsidRDefault="00980804" w:rsidP="00495C2C"/>
        </w:tc>
        <w:tc>
          <w:tcPr>
            <w:tcW w:w="2344" w:type="dxa"/>
          </w:tcPr>
          <w:p w14:paraId="42D4D350" w14:textId="770C5A35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</w:tcPr>
          <w:p w14:paraId="79BB823F" w14:textId="41FF37CC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29809117" w14:textId="23670388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2638F7E6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9E254E0" w14:textId="450E7BAB" w:rsidR="00980804" w:rsidRDefault="006154B7" w:rsidP="00495C2C">
            <w:pPr>
              <w:spacing w:before="60" w:after="60"/>
            </w:pPr>
            <w:r>
              <w:t xml:space="preserve">BOARDER COUNTIES </w:t>
            </w:r>
          </w:p>
        </w:tc>
        <w:tc>
          <w:tcPr>
            <w:tcW w:w="2344" w:type="dxa"/>
          </w:tcPr>
          <w:p w14:paraId="4ADED4B0" w14:textId="0F64EFF4" w:rsidR="00980804" w:rsidRDefault="006154B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FACTOR</w:t>
            </w:r>
          </w:p>
        </w:tc>
        <w:tc>
          <w:tcPr>
            <w:tcW w:w="2491" w:type="dxa"/>
          </w:tcPr>
          <w:p w14:paraId="6192506F" w14:textId="4A1D7741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45248CC3" w14:textId="2FED9FF0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40BED995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728AEAF9" w14:textId="77777777" w:rsidR="00980804" w:rsidRDefault="00980804" w:rsidP="00495C2C">
            <w:pPr>
              <w:spacing w:before="60" w:after="60"/>
            </w:pPr>
          </w:p>
        </w:tc>
        <w:tc>
          <w:tcPr>
            <w:tcW w:w="2344" w:type="dxa"/>
          </w:tcPr>
          <w:p w14:paraId="56654A0B" w14:textId="1E444A5C" w:rsidR="00980804" w:rsidRDefault="006154B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MEDLEY</w:t>
            </w:r>
          </w:p>
        </w:tc>
        <w:tc>
          <w:tcPr>
            <w:tcW w:w="2491" w:type="dxa"/>
          </w:tcPr>
          <w:p w14:paraId="06D65DF1" w14:textId="47B349E0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68DEA723" w14:textId="07F11B5C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71CE87D9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74AE0A3C" w14:textId="77777777" w:rsidR="00980804" w:rsidRDefault="00980804" w:rsidP="00495C2C">
            <w:pPr>
              <w:spacing w:before="60" w:after="60"/>
            </w:pPr>
          </w:p>
        </w:tc>
        <w:tc>
          <w:tcPr>
            <w:tcW w:w="2344" w:type="dxa"/>
          </w:tcPr>
          <w:p w14:paraId="53CB8938" w14:textId="61432C3B" w:rsidR="00980804" w:rsidRDefault="006154B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PRESIDENT </w:t>
            </w:r>
          </w:p>
        </w:tc>
        <w:tc>
          <w:tcPr>
            <w:tcW w:w="2491" w:type="dxa"/>
          </w:tcPr>
          <w:p w14:paraId="425C1910" w14:textId="4D7EF19E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623A4DFB" w14:textId="7DD0C769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6CD92ECE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1B3E7EBA" w14:textId="48CC4309" w:rsidR="00980804" w:rsidRDefault="00980804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  <w:shd w:val="clear" w:color="auto" w:fill="FFFF00"/>
          </w:tcPr>
          <w:p w14:paraId="479078D1" w14:textId="212049C7" w:rsidR="00980804" w:rsidRDefault="006154B7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RAIDER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C77BC33" w14:textId="0394776E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687BB4EF" w14:textId="43A3F255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0149CF75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62E589F2" w14:textId="77777777" w:rsidR="00980804" w:rsidRDefault="00980804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1AEA0586" w14:textId="4975FB1B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1EE29BC8" w14:textId="0B54A621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767F00AC" w14:textId="7FA22AE6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F272AA" w14:paraId="1B768A0F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75EB7459" w14:textId="77777777" w:rsidR="00F272AA" w:rsidRDefault="00F272AA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64DB7789" w14:textId="77777777" w:rsidR="00F272AA" w:rsidRDefault="00F272AA" w:rsidP="00495C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5285B0B0" w14:textId="77777777" w:rsidR="00F272AA" w:rsidRDefault="00F272AA" w:rsidP="00495C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6DD83BAF" w14:textId="77777777" w:rsidR="00F272AA" w:rsidRPr="004C31D5" w:rsidRDefault="00F272AA" w:rsidP="00495C2C">
            <w:pPr>
              <w:rPr>
                <w:b w:val="0"/>
              </w:rPr>
            </w:pPr>
          </w:p>
        </w:tc>
      </w:tr>
      <w:tr w:rsidR="00980804" w14:paraId="2E28A826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07A8707B" w14:textId="07F76AEB" w:rsidR="00980804" w:rsidRDefault="006154B7" w:rsidP="00495C2C">
            <w:r>
              <w:t xml:space="preserve">CHESHIRE </w:t>
            </w:r>
          </w:p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63EFE245" w14:textId="33CD56E3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CHECKMATE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4C85044" w14:textId="321805CA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RIDDICK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13BBFEBF" w14:textId="5241883F" w:rsidR="00980804" w:rsidRPr="004C31D5" w:rsidRDefault="00172D0A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CDH CHEERFUL</w:t>
            </w:r>
          </w:p>
        </w:tc>
      </w:tr>
      <w:tr w:rsidR="00980804" w14:paraId="1DE71698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68C78D93" w14:textId="5F349319" w:rsidR="00980804" w:rsidRDefault="00980804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4A8F1D17" w14:textId="60567239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HEELER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6F5BC947" w14:textId="30D1FECB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ESSEX PRINTER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2F45A566" w14:textId="7DDE39E9" w:rsidR="00980804" w:rsidRPr="004C31D5" w:rsidRDefault="00172D0A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TAUNTON VALE HELPER</w:t>
            </w:r>
          </w:p>
        </w:tc>
      </w:tr>
      <w:tr w:rsidR="00980804" w14:paraId="17ECF4A5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455A8535" w14:textId="77777777" w:rsidR="00980804" w:rsidRDefault="00980804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3CB520BD" w14:textId="27E0154E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MASCOT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BB5CE60" w14:textId="0C93E65C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RIDDICK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58BAF8F0" w14:textId="14DC8755" w:rsidR="00980804" w:rsidRPr="004C31D5" w:rsidRDefault="00172D0A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 xml:space="preserve">FLINT &amp; DENBIGH MAPLE </w:t>
            </w:r>
          </w:p>
        </w:tc>
      </w:tr>
      <w:tr w:rsidR="00980804" w14:paraId="7E7D56F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78720F2B" w14:textId="77777777" w:rsidR="00980804" w:rsidRDefault="00980804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4ABCCB6C" w14:textId="21CAAEC5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REGIMENT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7D4D02A" w14:textId="547F08DC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KIMBLEWICK RECTOR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4A42C49B" w14:textId="0888792B" w:rsidR="00980804" w:rsidRPr="004C31D5" w:rsidRDefault="00172D0A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E F U HICCUP</w:t>
            </w:r>
          </w:p>
        </w:tc>
      </w:tr>
      <w:tr w:rsidR="00980804" w14:paraId="273F7346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297ED1DF" w14:textId="7EFC1652" w:rsidR="00980804" w:rsidRDefault="00980804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01462711" w14:textId="7097BC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7B555C7D" w14:textId="683C6912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14CA12C9" w14:textId="3E1FE261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F272AA" w14:paraId="1B3E6C39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5A6950B9" w14:textId="77777777" w:rsidR="00F272AA" w:rsidRDefault="00F272AA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154AA96B" w14:textId="77777777" w:rsidR="00F272AA" w:rsidRDefault="00F272AA" w:rsidP="00495C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6C522A09" w14:textId="77777777" w:rsidR="00F272AA" w:rsidRDefault="00F272AA" w:rsidP="00495C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27239601" w14:textId="77777777" w:rsidR="00F272AA" w:rsidRPr="004C31D5" w:rsidRDefault="00F272AA" w:rsidP="00495C2C">
            <w:pPr>
              <w:rPr>
                <w:b w:val="0"/>
              </w:rPr>
            </w:pPr>
          </w:p>
        </w:tc>
      </w:tr>
      <w:tr w:rsidR="00980804" w14:paraId="51B34E23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48361E7E" w14:textId="0D1EE875" w:rsidR="00980804" w:rsidRDefault="004C31D5" w:rsidP="00495C2C">
            <w:proofErr w:type="spellStart"/>
            <w:r>
              <w:t>Sc</w:t>
            </w:r>
            <w:r w:rsidR="006154B7">
              <w:t>RMA</w:t>
            </w:r>
            <w:proofErr w:type="spellEnd"/>
            <w:r w:rsidR="006154B7">
              <w:t xml:space="preserve"> SANDHURST </w:t>
            </w:r>
          </w:p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5F3CAE59" w14:textId="4DBBF3C4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RAVEN 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35F97FB9" w14:textId="2883A4CD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DULVERTON WEST PORTER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3FA5AB8E" w14:textId="51598DE1" w:rsidR="00980804" w:rsidRPr="004C31D5" w:rsidRDefault="00172D0A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STAINTONDALE RACEY</w:t>
            </w:r>
          </w:p>
        </w:tc>
      </w:tr>
      <w:tr w:rsidR="00980804" w14:paraId="5BCE79CB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66C96F9A" w14:textId="55FC35DB" w:rsidR="00980804" w:rsidRDefault="00980804" w:rsidP="00495C2C"/>
        </w:tc>
        <w:tc>
          <w:tcPr>
            <w:tcW w:w="2344" w:type="dxa"/>
            <w:tcBorders>
              <w:bottom w:val="single" w:sz="4" w:space="0" w:color="auto"/>
            </w:tcBorders>
            <w:shd w:val="clear" w:color="auto" w:fill="FF0000"/>
          </w:tcPr>
          <w:p w14:paraId="58CB4D72" w14:textId="7298883B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A66FAD7" w14:textId="48FF6D6E" w:rsidR="00980804" w:rsidRDefault="00172D0A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AVON VALE STROLLER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2BB1B737" w14:textId="4FBA1601" w:rsidR="00980804" w:rsidRPr="004C31D5" w:rsidRDefault="00172D0A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AVON VALE GADGET</w:t>
            </w:r>
          </w:p>
        </w:tc>
      </w:tr>
      <w:tr w:rsidR="00980804" w14:paraId="3F6CB8EB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04514B2B" w14:textId="77777777" w:rsidR="00980804" w:rsidRDefault="00980804" w:rsidP="00495C2C">
            <w:pPr>
              <w:spacing w:before="60" w:after="60"/>
            </w:pP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3DBD6A51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26A47A06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0EE9EE6E" w14:textId="77777777" w:rsidR="00980804" w:rsidRDefault="00980804" w:rsidP="00495C2C">
            <w:pPr>
              <w:spacing w:before="60" w:after="60"/>
              <w:jc w:val="left"/>
            </w:pPr>
          </w:p>
        </w:tc>
      </w:tr>
      <w:tr w:rsidR="00980804" w14:paraId="01232EE5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  <w:tcBorders>
              <w:bottom w:val="single" w:sz="4" w:space="0" w:color="BFBFBF" w:themeColor="background1" w:themeShade="BF"/>
            </w:tcBorders>
          </w:tcPr>
          <w:p w14:paraId="574D0CEB" w14:textId="0AB227B6" w:rsidR="00980804" w:rsidRDefault="00980804" w:rsidP="00495C2C"/>
        </w:tc>
        <w:tc>
          <w:tcPr>
            <w:tcW w:w="2344" w:type="dxa"/>
            <w:tcBorders>
              <w:bottom w:val="single" w:sz="4" w:space="0" w:color="BFBFBF" w:themeColor="background1" w:themeShade="BF"/>
            </w:tcBorders>
          </w:tcPr>
          <w:p w14:paraId="41F57394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05FD74D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6" w:type="dxa"/>
          </w:tcPr>
          <w:p w14:paraId="77D352FA" w14:textId="77777777" w:rsidR="00980804" w:rsidRDefault="00980804" w:rsidP="00495C2C">
            <w:pPr>
              <w:jc w:val="left"/>
            </w:pPr>
          </w:p>
        </w:tc>
      </w:tr>
    </w:tbl>
    <w:p w14:paraId="3DCAC29C" w14:textId="15E4F7B2" w:rsidR="00980804" w:rsidRPr="004C31D5" w:rsidRDefault="00980804" w:rsidP="00980804">
      <w:pPr>
        <w:pStyle w:val="Heading2"/>
        <w:rPr>
          <w:rFonts w:ascii="Arial" w:hAnsi="Arial" w:cs="Arial"/>
          <w:b/>
          <w:sz w:val="24"/>
        </w:rPr>
      </w:pPr>
      <w:r w:rsidRPr="004C31D5">
        <w:rPr>
          <w:rFonts w:ascii="Arial" w:hAnsi="Arial" w:cs="Arial"/>
          <w:b/>
          <w:sz w:val="24"/>
        </w:rPr>
        <w:t>DRAGHOUNDS ENTERED DOG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2B3A7AA6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2698B616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4B8E4002" w14:textId="77777777" w:rsidR="00980804" w:rsidRDefault="00980804" w:rsidP="00495C2C">
            <w:pPr>
              <w:pStyle w:val="Heading3"/>
              <w:outlineLvl w:val="2"/>
            </w:pPr>
          </w:p>
        </w:tc>
      </w:tr>
    </w:tbl>
    <w:p w14:paraId="5AF88B21" w14:textId="483F821F" w:rsidR="005B3964" w:rsidRDefault="005B3964"/>
    <w:p w14:paraId="1F65872E" w14:textId="77777777" w:rsidR="00450B08" w:rsidRDefault="00450B08" w:rsidP="00980804">
      <w:pPr>
        <w:pStyle w:val="Title"/>
        <w:rPr>
          <w:sz w:val="40"/>
        </w:rPr>
      </w:pPr>
    </w:p>
    <w:p w14:paraId="23EC0E51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31EE0C26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4995" w:type="pct"/>
        <w:tblLook w:val="05A0" w:firstRow="1" w:lastRow="0" w:firstColumn="1" w:lastColumn="1" w:noHBand="0" w:noVBand="1"/>
        <w:tblDescription w:val="Layout table"/>
      </w:tblPr>
      <w:tblGrid>
        <w:gridCol w:w="2527"/>
        <w:gridCol w:w="2368"/>
        <w:gridCol w:w="2522"/>
        <w:gridCol w:w="2050"/>
      </w:tblGrid>
      <w:tr w:rsidR="00980804" w14:paraId="6B2EE6D8" w14:textId="77777777" w:rsidTr="001306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vAlign w:val="bottom"/>
          </w:tcPr>
          <w:p w14:paraId="1454D5AA" w14:textId="77777777" w:rsidR="00980804" w:rsidRPr="004C31D5" w:rsidRDefault="00980804" w:rsidP="00495C2C">
            <w:pPr>
              <w:spacing w:before="60" w:after="60"/>
              <w:rPr>
                <w:b/>
              </w:rPr>
            </w:pPr>
            <w:r w:rsidRPr="004C31D5">
              <w:rPr>
                <w:b/>
              </w:rPr>
              <w:t>PACK</w:t>
            </w:r>
          </w:p>
        </w:tc>
        <w:tc>
          <w:tcPr>
            <w:tcW w:w="2339" w:type="dxa"/>
            <w:vAlign w:val="bottom"/>
          </w:tcPr>
          <w:p w14:paraId="159595A8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 xml:space="preserve">HOUND NAME </w:t>
            </w:r>
          </w:p>
        </w:tc>
        <w:tc>
          <w:tcPr>
            <w:tcW w:w="2491" w:type="dxa"/>
            <w:vAlign w:val="bottom"/>
          </w:tcPr>
          <w:p w14:paraId="269AF8AB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  <w:vAlign w:val="bottom"/>
          </w:tcPr>
          <w:p w14:paraId="22427929" w14:textId="77777777" w:rsidR="00980804" w:rsidRPr="004C31D5" w:rsidRDefault="00980804" w:rsidP="00495C2C">
            <w:pPr>
              <w:spacing w:before="60" w:after="60"/>
            </w:pPr>
            <w:r w:rsidRPr="004C31D5">
              <w:t>BITCH</w:t>
            </w:r>
          </w:p>
        </w:tc>
      </w:tr>
      <w:tr w:rsidR="00980804" w14:paraId="5C3692B2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</w:tcPr>
          <w:p w14:paraId="015ADB38" w14:textId="77777777" w:rsidR="00980804" w:rsidRDefault="00980804" w:rsidP="00495C2C">
            <w:pPr>
              <w:spacing w:before="60" w:after="60"/>
            </w:pPr>
            <w:r>
              <w:t>COAKHAM</w:t>
            </w:r>
          </w:p>
        </w:tc>
        <w:tc>
          <w:tcPr>
            <w:tcW w:w="2339" w:type="dxa"/>
          </w:tcPr>
          <w:p w14:paraId="15989271" w14:textId="2ACC7D56" w:rsidR="00980804" w:rsidRDefault="0013067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HONEY</w:t>
            </w:r>
          </w:p>
        </w:tc>
        <w:tc>
          <w:tcPr>
            <w:tcW w:w="2491" w:type="dxa"/>
          </w:tcPr>
          <w:p w14:paraId="1936BB24" w14:textId="5A40104A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63B61AFF" w14:textId="5E50BBC3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23C14141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</w:tcPr>
          <w:p w14:paraId="34A6A7F5" w14:textId="77777777" w:rsidR="00980804" w:rsidRDefault="00980804" w:rsidP="00495C2C">
            <w:pPr>
              <w:spacing w:before="60" w:after="60"/>
            </w:pPr>
          </w:p>
        </w:tc>
        <w:tc>
          <w:tcPr>
            <w:tcW w:w="2339" w:type="dxa"/>
            <w:shd w:val="clear" w:color="auto" w:fill="00B0F0"/>
          </w:tcPr>
          <w:p w14:paraId="78862E0E" w14:textId="4C1484C7" w:rsidR="00980804" w:rsidRDefault="0013067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HILARY</w:t>
            </w:r>
          </w:p>
        </w:tc>
        <w:tc>
          <w:tcPr>
            <w:tcW w:w="2491" w:type="dxa"/>
          </w:tcPr>
          <w:p w14:paraId="4EA1B6F0" w14:textId="28484B8A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2CF3E5BD" w14:textId="19C7FD2C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5C151105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</w:tcPr>
          <w:p w14:paraId="179E2F85" w14:textId="77777777" w:rsidR="00980804" w:rsidRDefault="00980804" w:rsidP="00495C2C"/>
        </w:tc>
        <w:tc>
          <w:tcPr>
            <w:tcW w:w="2339" w:type="dxa"/>
            <w:shd w:val="clear" w:color="auto" w:fill="FF0000"/>
          </w:tcPr>
          <w:p w14:paraId="2A91B0E6" w14:textId="7C83C228" w:rsidR="00980804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HARMONEY</w:t>
            </w:r>
          </w:p>
        </w:tc>
        <w:tc>
          <w:tcPr>
            <w:tcW w:w="2491" w:type="dxa"/>
          </w:tcPr>
          <w:p w14:paraId="323C2825" w14:textId="2A3648E0" w:rsidR="00980804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HERMAN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48DCDCF2" w14:textId="7465008C" w:rsidR="00980804" w:rsidRPr="004C31D5" w:rsidRDefault="00495C2C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HIOSENTH</w:t>
            </w:r>
          </w:p>
        </w:tc>
      </w:tr>
      <w:tr w:rsidR="00980804" w14:paraId="20EFF27A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</w:tcPr>
          <w:p w14:paraId="2F3AD63E" w14:textId="77777777" w:rsidR="00980804" w:rsidRDefault="00980804" w:rsidP="00495C2C">
            <w:pPr>
              <w:spacing w:before="60" w:after="60"/>
            </w:pPr>
            <w:r>
              <w:t>CRANWELL</w:t>
            </w:r>
          </w:p>
        </w:tc>
        <w:tc>
          <w:tcPr>
            <w:tcW w:w="2339" w:type="dxa"/>
          </w:tcPr>
          <w:p w14:paraId="7F39D1CD" w14:textId="11C2027A" w:rsidR="00980804" w:rsidRDefault="00C91BE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MAGIC</w:t>
            </w:r>
          </w:p>
        </w:tc>
        <w:tc>
          <w:tcPr>
            <w:tcW w:w="2491" w:type="dxa"/>
          </w:tcPr>
          <w:p w14:paraId="68329809" w14:textId="29AC7226" w:rsidR="00980804" w:rsidRDefault="00C91BE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READYFIELD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77FF8721" w14:textId="556BAA94" w:rsidR="00980804" w:rsidRPr="004C31D5" w:rsidRDefault="00C91BEF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TRINNY</w:t>
            </w:r>
          </w:p>
        </w:tc>
      </w:tr>
      <w:tr w:rsidR="00980804" w14:paraId="30A7F7C0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</w:tcPr>
          <w:p w14:paraId="303604F8" w14:textId="77777777" w:rsidR="00980804" w:rsidRDefault="00980804" w:rsidP="00495C2C">
            <w:pPr>
              <w:spacing w:before="60" w:after="60"/>
            </w:pPr>
          </w:p>
        </w:tc>
        <w:tc>
          <w:tcPr>
            <w:tcW w:w="2339" w:type="dxa"/>
          </w:tcPr>
          <w:p w14:paraId="23695EFC" w14:textId="644311C8" w:rsidR="00980804" w:rsidRDefault="00C91BE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MIDNIGHT</w:t>
            </w:r>
          </w:p>
        </w:tc>
        <w:tc>
          <w:tcPr>
            <w:tcW w:w="2491" w:type="dxa"/>
          </w:tcPr>
          <w:p w14:paraId="1C6DA890" w14:textId="10C4065F" w:rsidR="00980804" w:rsidRDefault="00C91BE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35E86CF0" w14:textId="2EE2BB63" w:rsidR="00980804" w:rsidRPr="004C31D5" w:rsidRDefault="00C91BEF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TRINNY</w:t>
            </w:r>
          </w:p>
        </w:tc>
      </w:tr>
      <w:tr w:rsidR="00980804" w14:paraId="22D0EF22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</w:tcPr>
          <w:p w14:paraId="36D83BF2" w14:textId="77777777" w:rsidR="00980804" w:rsidRDefault="00980804" w:rsidP="00495C2C">
            <w:pPr>
              <w:spacing w:before="60" w:after="60"/>
            </w:pPr>
          </w:p>
        </w:tc>
        <w:tc>
          <w:tcPr>
            <w:tcW w:w="2339" w:type="dxa"/>
            <w:shd w:val="clear" w:color="auto" w:fill="FFFF00"/>
          </w:tcPr>
          <w:p w14:paraId="2080796D" w14:textId="069C78ED" w:rsidR="00980804" w:rsidRPr="0013067F" w:rsidRDefault="00C91BE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00"/>
              </w:rPr>
            </w:pPr>
            <w:r>
              <w:t>MOUSE</w:t>
            </w:r>
          </w:p>
        </w:tc>
        <w:tc>
          <w:tcPr>
            <w:tcW w:w="2491" w:type="dxa"/>
          </w:tcPr>
          <w:p w14:paraId="7BBEFB26" w14:textId="5963BCDC" w:rsidR="00980804" w:rsidRDefault="00C91BE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READYFIELD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68B5D59E" w14:textId="53E6F96C" w:rsidR="00980804" w:rsidRPr="004C31D5" w:rsidRDefault="00C91BEF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TRINNY</w:t>
            </w:r>
          </w:p>
        </w:tc>
      </w:tr>
      <w:tr w:rsidR="00980804" w14:paraId="5E85CCDE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4472B1EF" w14:textId="77777777" w:rsidR="00980804" w:rsidRDefault="00980804" w:rsidP="00495C2C">
            <w:r>
              <w:t xml:space="preserve">FARMERS </w:t>
            </w:r>
          </w:p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7F20FBB5" w14:textId="41832CCB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QUERY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2F653F73" w14:textId="32F56674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TURPIN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5A3FD972" w14:textId="012E7A76" w:rsidR="00980804" w:rsidRPr="004C31D5" w:rsidRDefault="00C91BEF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KETTLE</w:t>
            </w:r>
          </w:p>
        </w:tc>
      </w:tr>
      <w:tr w:rsidR="00980804" w14:paraId="06706F93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4E11546A" w14:textId="77777777" w:rsidR="00980804" w:rsidRDefault="00980804" w:rsidP="00495C2C"/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09E03257" w14:textId="23D5465D" w:rsidR="00980804" w:rsidRDefault="00450B08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NECTAR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78F7E02F" w14:textId="3D7ED651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58606E33" w14:textId="47F92EA2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4540097B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22751419" w14:textId="77777777" w:rsidR="00980804" w:rsidRDefault="00980804" w:rsidP="00495C2C"/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0090D7AE" w14:textId="45BB1712" w:rsidR="00980804" w:rsidRDefault="00450B08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LIBERTY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FAEE475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037F49D4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014FFBB0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44B887C1" w14:textId="77777777" w:rsidR="00980804" w:rsidRDefault="00980804" w:rsidP="00495C2C">
            <w:r>
              <w:t>FOURSHIRES</w:t>
            </w:r>
          </w:p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763CC94E" w14:textId="48AD9176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BOUNTY 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1503BF82" w14:textId="42D058AF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DARBY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4BD68F9B" w14:textId="36232606" w:rsidR="00980804" w:rsidRPr="004C31D5" w:rsidRDefault="00A42919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FARMERS NECTAR</w:t>
            </w:r>
          </w:p>
        </w:tc>
      </w:tr>
      <w:tr w:rsidR="00980804" w14:paraId="6CC431A9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74774243" w14:textId="77777777" w:rsidR="00980804" w:rsidRDefault="00980804" w:rsidP="00495C2C"/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1E35EE71" w14:textId="5E9B73F3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ROSIE 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16092BDC" w14:textId="6BF2AD63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DARKUS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78E46358" w14:textId="73FF3A9F" w:rsidR="00980804" w:rsidRPr="004C31D5" w:rsidRDefault="00A42919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BELGIUM</w:t>
            </w:r>
          </w:p>
        </w:tc>
      </w:tr>
      <w:tr w:rsidR="00980804" w14:paraId="098006F5" w14:textId="77777777" w:rsidTr="0013067F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3DB202A0" w14:textId="77777777" w:rsidR="00980804" w:rsidRDefault="00980804" w:rsidP="00495C2C"/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711B930E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9E5859C" w14:textId="4338F07B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05437F87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02DCFF7B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0F979F3A" w14:textId="77777777" w:rsidR="00980804" w:rsidRDefault="00980804" w:rsidP="00495C2C">
            <w:r>
              <w:t>HIGHMOOR</w:t>
            </w:r>
          </w:p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46C42CB7" w14:textId="33330D12" w:rsidR="00980804" w:rsidRDefault="00450B08" w:rsidP="00450B0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JASMINE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6EF44E9B" w14:textId="32F716AF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2D788041" w14:textId="23F2C18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04B935C6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7341B832" w14:textId="77777777" w:rsidR="00980804" w:rsidRDefault="00980804" w:rsidP="00495C2C"/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3B443DF1" w14:textId="21B08C4C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SYBIL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40926FC" w14:textId="55ED6B16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SUMO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2E29629F" w14:textId="23D26318" w:rsidR="00980804" w:rsidRPr="004C31D5" w:rsidRDefault="00A42919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LAVISH</w:t>
            </w:r>
          </w:p>
        </w:tc>
      </w:tr>
      <w:tr w:rsidR="00980804" w14:paraId="431222D8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50508F65" w14:textId="77777777" w:rsidR="00980804" w:rsidRDefault="00980804" w:rsidP="00495C2C"/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3D9A04CF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58B76159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0E1E7F9B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534C178A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29CF8187" w14:textId="77777777" w:rsidR="00980804" w:rsidRDefault="00980804" w:rsidP="00495C2C">
            <w:r>
              <w:t>KENT &amp; SURREY</w:t>
            </w:r>
          </w:p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18A8CF58" w14:textId="6F31576F" w:rsidR="00980804" w:rsidRDefault="0013067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WIGGLE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1F271865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39DFA1B9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12A9C2D6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292FE11A" w14:textId="77777777" w:rsidR="00980804" w:rsidRDefault="00980804" w:rsidP="00495C2C">
            <w:pPr>
              <w:spacing w:before="60" w:after="60"/>
            </w:pPr>
          </w:p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2CDB5F5D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76E6401C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7A365D64" w14:textId="77777777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744722A5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15A448D0" w14:textId="77777777" w:rsidR="00980804" w:rsidRDefault="00980804" w:rsidP="00495C2C">
            <w:r>
              <w:t>READYFIELD</w:t>
            </w:r>
          </w:p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5A8A0876" w14:textId="3844F588" w:rsidR="00980804" w:rsidRDefault="0013067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PRINCESS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7C7379D8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751651A5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5615D771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68090FF2" w14:textId="77777777" w:rsidR="00980804" w:rsidRDefault="00980804" w:rsidP="00495C2C"/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3EB5A86E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5A0B64EB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022B66DD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49A67C2B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5" w:type="dxa"/>
            <w:tcBorders>
              <w:bottom w:val="single" w:sz="4" w:space="0" w:color="BFBFBF" w:themeColor="background1" w:themeShade="BF"/>
            </w:tcBorders>
          </w:tcPr>
          <w:p w14:paraId="1EF6FBDF" w14:textId="77777777" w:rsidR="00980804" w:rsidRDefault="00980804" w:rsidP="00495C2C">
            <w:r>
              <w:t>YORKSHIRE FARMERS</w:t>
            </w:r>
          </w:p>
        </w:tc>
        <w:tc>
          <w:tcPr>
            <w:tcW w:w="2339" w:type="dxa"/>
            <w:tcBorders>
              <w:bottom w:val="single" w:sz="4" w:space="0" w:color="BFBFBF" w:themeColor="background1" w:themeShade="BF"/>
            </w:tcBorders>
          </w:tcPr>
          <w:p w14:paraId="0429611F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27FA433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5" w:type="dxa"/>
          </w:tcPr>
          <w:p w14:paraId="35CB0C60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</w:tbl>
    <w:p w14:paraId="12F6476E" w14:textId="5905549B" w:rsidR="00980804" w:rsidRPr="004C31D5" w:rsidRDefault="00980804" w:rsidP="00980804">
      <w:pPr>
        <w:pStyle w:val="Heading2"/>
        <w:rPr>
          <w:rFonts w:ascii="Arial" w:hAnsi="Arial" w:cs="Arial"/>
          <w:b/>
          <w:sz w:val="24"/>
        </w:rPr>
      </w:pPr>
      <w:r w:rsidRPr="004C31D5">
        <w:rPr>
          <w:rFonts w:ascii="Arial" w:hAnsi="Arial" w:cs="Arial"/>
          <w:b/>
          <w:sz w:val="24"/>
        </w:rPr>
        <w:t>BLOODHOUND ENTERED BITCH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05C81584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0D1EF738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0FAE31D3" w14:textId="77777777" w:rsidR="00980804" w:rsidRDefault="00980804" w:rsidP="00495C2C">
            <w:pPr>
              <w:pStyle w:val="Heading3"/>
              <w:outlineLvl w:val="2"/>
            </w:pPr>
          </w:p>
          <w:p w14:paraId="5EB5ED6F" w14:textId="77777777" w:rsidR="0013067F" w:rsidRDefault="0013067F" w:rsidP="00495C2C">
            <w:pPr>
              <w:pStyle w:val="Heading3"/>
              <w:outlineLvl w:val="2"/>
            </w:pPr>
          </w:p>
          <w:p w14:paraId="0462A414" w14:textId="77777777" w:rsidR="0013067F" w:rsidRDefault="0013067F" w:rsidP="00495C2C">
            <w:pPr>
              <w:pStyle w:val="Heading3"/>
              <w:outlineLvl w:val="2"/>
            </w:pPr>
          </w:p>
          <w:p w14:paraId="573D4431" w14:textId="77777777" w:rsidR="0013067F" w:rsidRDefault="0013067F" w:rsidP="00495C2C">
            <w:pPr>
              <w:pStyle w:val="Heading3"/>
              <w:outlineLvl w:val="2"/>
            </w:pPr>
          </w:p>
          <w:p w14:paraId="646DFD17" w14:textId="77777777" w:rsidR="0013067F" w:rsidRDefault="0013067F" w:rsidP="00495C2C">
            <w:pPr>
              <w:pStyle w:val="Heading3"/>
              <w:outlineLvl w:val="2"/>
            </w:pPr>
          </w:p>
          <w:p w14:paraId="6A934DC5" w14:textId="77777777" w:rsidR="0013067F" w:rsidRDefault="0013067F" w:rsidP="00495C2C">
            <w:pPr>
              <w:pStyle w:val="Heading3"/>
              <w:outlineLvl w:val="2"/>
            </w:pPr>
          </w:p>
          <w:p w14:paraId="77FED1EB" w14:textId="77777777" w:rsidR="0013067F" w:rsidRDefault="0013067F" w:rsidP="00495C2C">
            <w:pPr>
              <w:pStyle w:val="Heading3"/>
              <w:outlineLvl w:val="2"/>
            </w:pPr>
          </w:p>
        </w:tc>
      </w:tr>
    </w:tbl>
    <w:p w14:paraId="476FB7D4" w14:textId="2CB31817" w:rsidR="00980804" w:rsidRDefault="00980804"/>
    <w:p w14:paraId="301B666B" w14:textId="77777777" w:rsidR="0013067F" w:rsidRDefault="0013067F" w:rsidP="00980804">
      <w:pPr>
        <w:pStyle w:val="Title"/>
        <w:rPr>
          <w:sz w:val="40"/>
        </w:rPr>
      </w:pPr>
    </w:p>
    <w:p w14:paraId="2634E745" w14:textId="77777777" w:rsidR="0013067F" w:rsidRDefault="0013067F" w:rsidP="00980804">
      <w:pPr>
        <w:pStyle w:val="Title"/>
        <w:rPr>
          <w:sz w:val="40"/>
        </w:rPr>
      </w:pPr>
    </w:p>
    <w:p w14:paraId="13561295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68139A98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4995" w:type="pct"/>
        <w:tblLook w:val="05A0" w:firstRow="1" w:lastRow="0" w:firstColumn="1" w:lastColumn="1" w:noHBand="0" w:noVBand="1"/>
        <w:tblDescription w:val="Layout table"/>
      </w:tblPr>
      <w:tblGrid>
        <w:gridCol w:w="2649"/>
        <w:gridCol w:w="1939"/>
        <w:gridCol w:w="2294"/>
        <w:gridCol w:w="2585"/>
      </w:tblGrid>
      <w:tr w:rsidR="004E4E02" w14:paraId="58B0F259" w14:textId="77777777" w:rsidTr="001306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vAlign w:val="bottom"/>
          </w:tcPr>
          <w:p w14:paraId="531EA976" w14:textId="77777777" w:rsidR="004E4E02" w:rsidRPr="004C31D5" w:rsidRDefault="004E4E02" w:rsidP="00495C2C">
            <w:pPr>
              <w:spacing w:before="60" w:after="60"/>
              <w:rPr>
                <w:b/>
              </w:rPr>
            </w:pPr>
            <w:r w:rsidRPr="004C31D5">
              <w:rPr>
                <w:b/>
              </w:rPr>
              <w:t>PACK</w:t>
            </w:r>
          </w:p>
        </w:tc>
        <w:tc>
          <w:tcPr>
            <w:tcW w:w="1915" w:type="dxa"/>
            <w:vAlign w:val="bottom"/>
          </w:tcPr>
          <w:p w14:paraId="5A57F174" w14:textId="65C0A14C" w:rsidR="004E4E02" w:rsidRPr="004C31D5" w:rsidRDefault="004E4E02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 xml:space="preserve">HOUND NAME </w:t>
            </w:r>
          </w:p>
        </w:tc>
        <w:tc>
          <w:tcPr>
            <w:tcW w:w="2266" w:type="dxa"/>
            <w:vAlign w:val="bottom"/>
          </w:tcPr>
          <w:p w14:paraId="7AD6C3F5" w14:textId="77777777" w:rsidR="004E4E02" w:rsidRPr="004C31D5" w:rsidRDefault="004E4E02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  <w:vAlign w:val="bottom"/>
          </w:tcPr>
          <w:p w14:paraId="1C287F86" w14:textId="77777777" w:rsidR="004E4E02" w:rsidRDefault="004E4E02" w:rsidP="00495C2C">
            <w:pPr>
              <w:spacing w:before="60" w:after="60"/>
            </w:pPr>
            <w:r>
              <w:t>BITCH</w:t>
            </w:r>
          </w:p>
        </w:tc>
      </w:tr>
      <w:tr w:rsidR="004E4E02" w14:paraId="0960200F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</w:tcPr>
          <w:p w14:paraId="174E22CA" w14:textId="11A6EF41" w:rsidR="004E4E02" w:rsidRDefault="004E4E02" w:rsidP="006154B7">
            <w:pPr>
              <w:spacing w:before="60" w:after="60"/>
            </w:pPr>
            <w:r>
              <w:t xml:space="preserve">BARKS &amp; BUCKS </w:t>
            </w:r>
          </w:p>
        </w:tc>
        <w:tc>
          <w:tcPr>
            <w:tcW w:w="1915" w:type="dxa"/>
          </w:tcPr>
          <w:p w14:paraId="2B996CC9" w14:textId="42057DAC" w:rsidR="004E4E02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CYPHER</w:t>
            </w:r>
          </w:p>
        </w:tc>
        <w:tc>
          <w:tcPr>
            <w:tcW w:w="2266" w:type="dxa"/>
          </w:tcPr>
          <w:p w14:paraId="37EF26D9" w14:textId="37B103AA" w:rsidR="004E4E02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POSTMAN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6CB225C6" w14:textId="164AB1C1" w:rsidR="004E4E02" w:rsidRPr="00F272AA" w:rsidRDefault="00F272AA" w:rsidP="006154B7">
            <w:pPr>
              <w:spacing w:before="60" w:after="60"/>
              <w:jc w:val="left"/>
              <w:rPr>
                <w:b w:val="0"/>
              </w:rPr>
            </w:pPr>
            <w:r w:rsidRPr="00F272AA">
              <w:rPr>
                <w:b w:val="0"/>
              </w:rPr>
              <w:t>RATCHET</w:t>
            </w:r>
          </w:p>
        </w:tc>
      </w:tr>
      <w:tr w:rsidR="004E4E02" w14:paraId="24ADC593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</w:tcPr>
          <w:p w14:paraId="47BA8E21" w14:textId="77777777" w:rsidR="004E4E02" w:rsidRDefault="004E4E02" w:rsidP="006154B7">
            <w:pPr>
              <w:spacing w:before="60" w:after="60"/>
            </w:pPr>
          </w:p>
        </w:tc>
        <w:tc>
          <w:tcPr>
            <w:tcW w:w="1915" w:type="dxa"/>
            <w:shd w:val="clear" w:color="auto" w:fill="FF0000"/>
          </w:tcPr>
          <w:p w14:paraId="5AEB680C" w14:textId="218CB10E" w:rsidR="004E4E02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CYBER</w:t>
            </w:r>
          </w:p>
        </w:tc>
        <w:tc>
          <w:tcPr>
            <w:tcW w:w="2266" w:type="dxa"/>
          </w:tcPr>
          <w:p w14:paraId="140368F5" w14:textId="5B7723E4" w:rsidR="004E4E02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POSTMAN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61DE3540" w14:textId="258E7470" w:rsidR="004E4E02" w:rsidRPr="00F272AA" w:rsidRDefault="00F272AA" w:rsidP="006154B7">
            <w:pPr>
              <w:spacing w:before="60" w:after="60"/>
              <w:jc w:val="left"/>
              <w:rPr>
                <w:b w:val="0"/>
              </w:rPr>
            </w:pPr>
            <w:r w:rsidRPr="00F272AA">
              <w:rPr>
                <w:b w:val="0"/>
              </w:rPr>
              <w:t>RATCHET</w:t>
            </w:r>
          </w:p>
        </w:tc>
      </w:tr>
      <w:tr w:rsidR="004E4E02" w14:paraId="4B70AC0C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</w:tcPr>
          <w:p w14:paraId="39814C67" w14:textId="77777777" w:rsidR="004E4E02" w:rsidRDefault="004E4E02" w:rsidP="006154B7">
            <w:pPr>
              <w:spacing w:before="60" w:after="60"/>
            </w:pPr>
          </w:p>
        </w:tc>
        <w:tc>
          <w:tcPr>
            <w:tcW w:w="1915" w:type="dxa"/>
          </w:tcPr>
          <w:p w14:paraId="305CE782" w14:textId="03C28D6A" w:rsidR="004E4E02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RACKET</w:t>
            </w:r>
          </w:p>
        </w:tc>
        <w:tc>
          <w:tcPr>
            <w:tcW w:w="2266" w:type="dxa"/>
          </w:tcPr>
          <w:p w14:paraId="772A22C4" w14:textId="5398EA07" w:rsidR="004E4E02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VICTOR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2684B06A" w14:textId="23B4006B" w:rsidR="004E4E02" w:rsidRPr="00F272AA" w:rsidRDefault="00F272AA" w:rsidP="006154B7">
            <w:pPr>
              <w:spacing w:before="60" w:after="60"/>
              <w:jc w:val="left"/>
              <w:rPr>
                <w:b w:val="0"/>
              </w:rPr>
            </w:pPr>
            <w:r w:rsidRPr="00F272AA">
              <w:rPr>
                <w:b w:val="0"/>
              </w:rPr>
              <w:t>ARTIC</w:t>
            </w:r>
          </w:p>
        </w:tc>
      </w:tr>
      <w:tr w:rsidR="004E4E02" w14:paraId="0F21D3C7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</w:tcPr>
          <w:p w14:paraId="3C852486" w14:textId="77777777" w:rsidR="004E4E02" w:rsidRDefault="004E4E02" w:rsidP="006154B7"/>
        </w:tc>
        <w:tc>
          <w:tcPr>
            <w:tcW w:w="1915" w:type="dxa"/>
          </w:tcPr>
          <w:p w14:paraId="5AD6EC30" w14:textId="5FF75FA9" w:rsidR="004E4E02" w:rsidRDefault="00F272A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RATCHET</w:t>
            </w:r>
          </w:p>
        </w:tc>
        <w:tc>
          <w:tcPr>
            <w:tcW w:w="2266" w:type="dxa"/>
          </w:tcPr>
          <w:p w14:paraId="022FE088" w14:textId="429B8670" w:rsidR="004E4E02" w:rsidRDefault="00F272A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VICTOR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01C574E3" w14:textId="54EB7CA1" w:rsidR="004E4E02" w:rsidRPr="00F272AA" w:rsidRDefault="00F272AA" w:rsidP="006154B7">
            <w:pPr>
              <w:jc w:val="left"/>
              <w:rPr>
                <w:b w:val="0"/>
              </w:rPr>
            </w:pPr>
            <w:r w:rsidRPr="00F272AA">
              <w:rPr>
                <w:b w:val="0"/>
              </w:rPr>
              <w:t>ARTIC</w:t>
            </w:r>
          </w:p>
        </w:tc>
      </w:tr>
      <w:tr w:rsidR="004E4E02" w14:paraId="279875D4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</w:tcPr>
          <w:p w14:paraId="1FC64352" w14:textId="7F9F2A97" w:rsidR="004E4E02" w:rsidRDefault="004E4E02" w:rsidP="006154B7">
            <w:pPr>
              <w:spacing w:before="60" w:after="60"/>
            </w:pPr>
          </w:p>
        </w:tc>
        <w:tc>
          <w:tcPr>
            <w:tcW w:w="1915" w:type="dxa"/>
          </w:tcPr>
          <w:p w14:paraId="14115E54" w14:textId="24416C4F" w:rsidR="004E4E02" w:rsidRDefault="0060528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LONELY</w:t>
            </w:r>
          </w:p>
        </w:tc>
        <w:tc>
          <w:tcPr>
            <w:tcW w:w="2266" w:type="dxa"/>
          </w:tcPr>
          <w:p w14:paraId="795C6CFE" w14:textId="1A0671F0" w:rsidR="004E4E02" w:rsidRPr="00605288" w:rsidRDefault="0060528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5288">
              <w:t>POSTMAN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69CE3A1E" w14:textId="6E851BAF" w:rsidR="004E4E02" w:rsidRPr="00605288" w:rsidRDefault="00605288" w:rsidP="006154B7">
            <w:pPr>
              <w:spacing w:before="60" w:after="60"/>
              <w:jc w:val="left"/>
              <w:rPr>
                <w:b w:val="0"/>
              </w:rPr>
            </w:pPr>
            <w:r w:rsidRPr="00605288">
              <w:rPr>
                <w:b w:val="0"/>
              </w:rPr>
              <w:t>RADAR</w:t>
            </w:r>
          </w:p>
        </w:tc>
      </w:tr>
      <w:tr w:rsidR="004E4E02" w14:paraId="586E4034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</w:tcPr>
          <w:p w14:paraId="1EED1332" w14:textId="4C353B06" w:rsidR="004E4E02" w:rsidRDefault="004E4E02" w:rsidP="006154B7">
            <w:pPr>
              <w:spacing w:before="60" w:after="60"/>
            </w:pPr>
            <w:r>
              <w:t xml:space="preserve">BOARDER COUNTIES </w:t>
            </w:r>
          </w:p>
        </w:tc>
        <w:tc>
          <w:tcPr>
            <w:tcW w:w="1915" w:type="dxa"/>
          </w:tcPr>
          <w:p w14:paraId="08061C17" w14:textId="157004E2" w:rsidR="004E4E02" w:rsidRDefault="00E5633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BELLA</w:t>
            </w:r>
          </w:p>
        </w:tc>
        <w:tc>
          <w:tcPr>
            <w:tcW w:w="2266" w:type="dxa"/>
          </w:tcPr>
          <w:p w14:paraId="6D70574C" w14:textId="77777777" w:rsidR="004E4E02" w:rsidRDefault="004E4E02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09D2009D" w14:textId="77777777" w:rsidR="004E4E02" w:rsidRDefault="004E4E02" w:rsidP="006154B7">
            <w:pPr>
              <w:spacing w:before="60" w:after="60"/>
              <w:jc w:val="left"/>
            </w:pPr>
          </w:p>
        </w:tc>
      </w:tr>
      <w:tr w:rsidR="004E4E02" w14:paraId="34C6312C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</w:tcPr>
          <w:p w14:paraId="18A1FB70" w14:textId="77777777" w:rsidR="004E4E02" w:rsidRDefault="004E4E02" w:rsidP="006154B7">
            <w:pPr>
              <w:spacing w:before="60" w:after="60"/>
            </w:pPr>
          </w:p>
        </w:tc>
        <w:tc>
          <w:tcPr>
            <w:tcW w:w="1915" w:type="dxa"/>
          </w:tcPr>
          <w:p w14:paraId="1937A46C" w14:textId="2E8BE379" w:rsidR="004E4E02" w:rsidRDefault="00E5633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BLISSFUL</w:t>
            </w:r>
          </w:p>
        </w:tc>
        <w:tc>
          <w:tcPr>
            <w:tcW w:w="2266" w:type="dxa"/>
          </w:tcPr>
          <w:p w14:paraId="06AB8793" w14:textId="77777777" w:rsidR="004E4E02" w:rsidRDefault="004E4E02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7D7CB8B0" w14:textId="77777777" w:rsidR="004E4E02" w:rsidRDefault="004E4E02" w:rsidP="006154B7">
            <w:pPr>
              <w:spacing w:before="60" w:after="60"/>
              <w:jc w:val="left"/>
            </w:pPr>
          </w:p>
        </w:tc>
      </w:tr>
      <w:tr w:rsidR="004E4E02" w14:paraId="56ABBEC5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32593AEE" w14:textId="1831F26C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24367D0D" w14:textId="214AFE17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DAISY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5968253A" w14:textId="77777777" w:rsidR="004E4E02" w:rsidRDefault="004E4E02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0B69032E" w14:textId="77777777" w:rsidR="004E4E02" w:rsidRDefault="004E4E02" w:rsidP="006154B7">
            <w:pPr>
              <w:jc w:val="left"/>
            </w:pPr>
          </w:p>
        </w:tc>
      </w:tr>
      <w:tr w:rsidR="004E4E02" w14:paraId="44AAC10F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15C27B36" w14:textId="77777777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60FD92D1" w14:textId="5846C00A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HATTIE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7AF651B6" w14:textId="77777777" w:rsidR="004E4E02" w:rsidRDefault="004E4E02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56A9A1A3" w14:textId="77777777" w:rsidR="004E4E02" w:rsidRDefault="004E4E02" w:rsidP="006154B7">
            <w:pPr>
              <w:jc w:val="left"/>
            </w:pPr>
          </w:p>
        </w:tc>
      </w:tr>
      <w:tr w:rsidR="004E4E02" w14:paraId="56F749B5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65BD23EE" w14:textId="77777777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  <w:shd w:val="clear" w:color="auto" w:fill="00B0F0"/>
          </w:tcPr>
          <w:p w14:paraId="2418463E" w14:textId="776DFB6D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HOLLY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524B77C3" w14:textId="77777777" w:rsidR="004E4E02" w:rsidRDefault="004E4E02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343E595E" w14:textId="77777777" w:rsidR="004E4E02" w:rsidRDefault="004E4E02" w:rsidP="006154B7">
            <w:pPr>
              <w:jc w:val="left"/>
            </w:pPr>
          </w:p>
        </w:tc>
      </w:tr>
      <w:tr w:rsidR="004E4E02" w14:paraId="69111655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67D3876F" w14:textId="312627AD" w:rsidR="004E4E02" w:rsidRDefault="004E4E02" w:rsidP="006154B7">
            <w:r>
              <w:t xml:space="preserve">CHESHIRE </w:t>
            </w:r>
          </w:p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38FF8FA2" w14:textId="0B4AE5AF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CHEERFUL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3F35F951" w14:textId="4B496DD5" w:rsidR="004E4E02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BURGLAR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14AA6C80" w14:textId="50B7B95B" w:rsidR="004E4E02" w:rsidRPr="004C31D5" w:rsidRDefault="00172D0A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NORTH STAFFS CHATTER</w:t>
            </w:r>
          </w:p>
        </w:tc>
      </w:tr>
      <w:tr w:rsidR="004E4E02" w14:paraId="3565A4FE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4F929EAF" w14:textId="77777777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46DE7751" w14:textId="2CC6FE1D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MASTER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5F942CCD" w14:textId="1A28B7FA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RIDDICK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52878E29" w14:textId="20584D10" w:rsidR="004E4E02" w:rsidRPr="004C31D5" w:rsidRDefault="00E56338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FLINT &amp; dEN</w:t>
            </w:r>
            <w:r w:rsidR="00172D0A" w:rsidRPr="004C31D5">
              <w:rPr>
                <w:b w:val="0"/>
              </w:rPr>
              <w:t>BIGH</w:t>
            </w:r>
            <w:r w:rsidRPr="004C31D5">
              <w:rPr>
                <w:b w:val="0"/>
              </w:rPr>
              <w:t xml:space="preserve"> MAPLE</w:t>
            </w:r>
          </w:p>
        </w:tc>
      </w:tr>
      <w:tr w:rsidR="004E4E02" w14:paraId="18176DC0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177785E8" w14:textId="77777777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5F58E2C1" w14:textId="1CD788C0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PASSION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6FFFFF45" w14:textId="71142EC1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HEYTHROP SABRE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4AF0EF41" w14:textId="6F4CFFCC" w:rsidR="004E4E02" w:rsidRPr="004C31D5" w:rsidRDefault="00E56338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CHESHIRE FOREST PONDWEED</w:t>
            </w:r>
          </w:p>
        </w:tc>
      </w:tr>
      <w:tr w:rsidR="004E4E02" w14:paraId="1DA23248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55DA301F" w14:textId="2B35B23D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2E74F924" w14:textId="59E2D0DB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PASTIME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5886B8C9" w14:textId="2E247748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HEYTHROP SABRE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436BE7A3" w14:textId="04631D95" w:rsidR="004E4E02" w:rsidRPr="004C31D5" w:rsidRDefault="00E56338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CHESHIRE FOREST PONDWEED</w:t>
            </w:r>
          </w:p>
        </w:tc>
      </w:tr>
      <w:tr w:rsidR="004E4E02" w14:paraId="55FD5CAF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726FB45E" w14:textId="77777777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  <w:shd w:val="clear" w:color="auto" w:fill="00B0F0"/>
          </w:tcPr>
          <w:p w14:paraId="42676D8A" w14:textId="6FFD9D4C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PICTUER 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14E2167C" w14:textId="70163B74" w:rsidR="004E4E02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WWW PANTHER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4085543C" w14:textId="6B327A44" w:rsidR="004E4E02" w:rsidRPr="004C31D5" w:rsidRDefault="00E56338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NORTH SHROPSHIRE PICKLE</w:t>
            </w:r>
          </w:p>
        </w:tc>
      </w:tr>
      <w:tr w:rsidR="004E4E02" w14:paraId="7844E4DA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1869A76C" w14:textId="788AF4B4" w:rsidR="004E4E02" w:rsidRDefault="004C31D5" w:rsidP="006154B7">
            <w:r>
              <w:t xml:space="preserve">SC &amp; </w:t>
            </w:r>
            <w:r w:rsidR="00E56338">
              <w:t>RMA SANDHURST</w:t>
            </w:r>
          </w:p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28489B46" w14:textId="11F96B21" w:rsidR="004E4E02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PENDANT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04799963" w14:textId="4958DD38" w:rsidR="004E4E02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TEDWORTH PEACOCK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47FE0CFB" w14:textId="4931ADB5" w:rsidR="004E4E02" w:rsidRPr="004C31D5" w:rsidRDefault="00172D0A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 xml:space="preserve">UNITED CARMEN </w:t>
            </w:r>
          </w:p>
        </w:tc>
      </w:tr>
      <w:tr w:rsidR="004E4E02" w14:paraId="0331ED4C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060C8013" w14:textId="77777777" w:rsidR="004E4E02" w:rsidRDefault="004E4E02" w:rsidP="006154B7">
            <w:pPr>
              <w:spacing w:before="60" w:after="60"/>
            </w:pPr>
          </w:p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289A1C90" w14:textId="0454B409" w:rsidR="004E4E02" w:rsidRDefault="00172D0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STANZA</w:t>
            </w: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3B469AFA" w14:textId="3237A36B" w:rsidR="004E4E02" w:rsidRDefault="00172D0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AVON VALE STROLLER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1EB43A6B" w14:textId="2786D666" w:rsidR="004E4E02" w:rsidRPr="004C31D5" w:rsidRDefault="00172D0A" w:rsidP="006154B7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AVON VALE GADGET</w:t>
            </w:r>
          </w:p>
        </w:tc>
      </w:tr>
      <w:tr w:rsidR="004E4E02" w14:paraId="4AEA4631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2D692898" w14:textId="13962D97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36471A9A" w14:textId="59B3841A" w:rsidR="004E4E02" w:rsidRDefault="004E4E02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60D44615" w14:textId="77777777" w:rsidR="004E4E02" w:rsidRDefault="004E4E02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4A91800D" w14:textId="77777777" w:rsidR="004E4E02" w:rsidRDefault="004E4E02" w:rsidP="006154B7">
            <w:pPr>
              <w:jc w:val="left"/>
            </w:pPr>
          </w:p>
        </w:tc>
      </w:tr>
      <w:tr w:rsidR="004E4E02" w14:paraId="59F19488" w14:textId="77777777" w:rsidTr="0013067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6" w:type="dxa"/>
            <w:tcBorders>
              <w:bottom w:val="single" w:sz="4" w:space="0" w:color="BFBFBF" w:themeColor="background1" w:themeShade="BF"/>
            </w:tcBorders>
          </w:tcPr>
          <w:p w14:paraId="721C1F11" w14:textId="035FC1B7" w:rsidR="004E4E02" w:rsidRDefault="004E4E02" w:rsidP="006154B7"/>
        </w:tc>
        <w:tc>
          <w:tcPr>
            <w:tcW w:w="1915" w:type="dxa"/>
            <w:tcBorders>
              <w:bottom w:val="single" w:sz="4" w:space="0" w:color="BFBFBF" w:themeColor="background1" w:themeShade="BF"/>
            </w:tcBorders>
          </w:tcPr>
          <w:p w14:paraId="3BE0CAF5" w14:textId="1A408DCD" w:rsidR="004E4E02" w:rsidRDefault="004E4E02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  <w:tcBorders>
              <w:bottom w:val="single" w:sz="4" w:space="0" w:color="BFBFBF" w:themeColor="background1" w:themeShade="BF"/>
            </w:tcBorders>
          </w:tcPr>
          <w:p w14:paraId="39D6F58B" w14:textId="77777777" w:rsidR="004E4E02" w:rsidRDefault="004E4E02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53" w:type="dxa"/>
          </w:tcPr>
          <w:p w14:paraId="0696957D" w14:textId="77777777" w:rsidR="004E4E02" w:rsidRDefault="004E4E02" w:rsidP="006154B7">
            <w:pPr>
              <w:jc w:val="left"/>
            </w:pPr>
          </w:p>
        </w:tc>
      </w:tr>
    </w:tbl>
    <w:p w14:paraId="23DC011F" w14:textId="0BFF379E" w:rsidR="00980804" w:rsidRPr="004C31D5" w:rsidRDefault="00980804" w:rsidP="00980804">
      <w:pPr>
        <w:pStyle w:val="Heading2"/>
        <w:rPr>
          <w:rFonts w:ascii="Arial" w:hAnsi="Arial" w:cs="Arial"/>
          <w:b/>
          <w:sz w:val="24"/>
        </w:rPr>
      </w:pPr>
      <w:r w:rsidRPr="004C31D5">
        <w:rPr>
          <w:rFonts w:ascii="Arial" w:hAnsi="Arial" w:cs="Arial"/>
          <w:b/>
          <w:sz w:val="24"/>
        </w:rPr>
        <w:lastRenderedPageBreak/>
        <w:t>DRAGHOUND ENTERED BITCH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104344E7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4A23C253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58E2CF9B" w14:textId="77777777" w:rsidR="00980804" w:rsidRDefault="00980804" w:rsidP="00495C2C">
            <w:pPr>
              <w:pStyle w:val="Heading3"/>
              <w:outlineLvl w:val="2"/>
            </w:pPr>
          </w:p>
        </w:tc>
      </w:tr>
    </w:tbl>
    <w:p w14:paraId="6DAFFBA6" w14:textId="56345133" w:rsidR="00980804" w:rsidRDefault="00980804"/>
    <w:p w14:paraId="6D23CE87" w14:textId="77777777" w:rsidR="0013067F" w:rsidRDefault="0013067F"/>
    <w:p w14:paraId="5073F59B" w14:textId="77777777" w:rsidR="0013067F" w:rsidRDefault="0013067F"/>
    <w:p w14:paraId="0BA22855" w14:textId="77777777" w:rsidR="0013067F" w:rsidRDefault="0013067F"/>
    <w:p w14:paraId="66F2035E" w14:textId="77777777" w:rsidR="0013067F" w:rsidRDefault="0013067F"/>
    <w:p w14:paraId="39AB6C20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005FCA2A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28"/>
        <w:gridCol w:w="2371"/>
        <w:gridCol w:w="2525"/>
        <w:gridCol w:w="2052"/>
      </w:tblGrid>
      <w:tr w:rsidR="00980804" w14:paraId="562C1726" w14:textId="77777777" w:rsidTr="00495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vAlign w:val="bottom"/>
          </w:tcPr>
          <w:p w14:paraId="75DB6C1F" w14:textId="77777777" w:rsidR="00980804" w:rsidRPr="004C31D5" w:rsidRDefault="00980804" w:rsidP="00495C2C">
            <w:pPr>
              <w:spacing w:before="60" w:after="60"/>
              <w:rPr>
                <w:b/>
              </w:rPr>
            </w:pPr>
            <w:r w:rsidRPr="004C31D5">
              <w:rPr>
                <w:b/>
              </w:rPr>
              <w:t>PACK</w:t>
            </w:r>
          </w:p>
        </w:tc>
        <w:tc>
          <w:tcPr>
            <w:tcW w:w="2352" w:type="dxa"/>
            <w:vAlign w:val="bottom"/>
          </w:tcPr>
          <w:p w14:paraId="7DCFCA4F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 xml:space="preserve">HOUND NAME </w:t>
            </w:r>
          </w:p>
        </w:tc>
        <w:tc>
          <w:tcPr>
            <w:tcW w:w="2504" w:type="dxa"/>
            <w:vAlign w:val="bottom"/>
          </w:tcPr>
          <w:p w14:paraId="27913A41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  <w:vAlign w:val="bottom"/>
          </w:tcPr>
          <w:p w14:paraId="09748557" w14:textId="77777777" w:rsidR="00980804" w:rsidRDefault="00980804" w:rsidP="00495C2C">
            <w:pPr>
              <w:spacing w:before="60" w:after="60"/>
            </w:pPr>
            <w:r>
              <w:t>BITCH</w:t>
            </w:r>
          </w:p>
        </w:tc>
      </w:tr>
      <w:tr w:rsidR="00980804" w14:paraId="7AA4DDE7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7480DDA6" w14:textId="77777777" w:rsidR="00980804" w:rsidRDefault="00980804" w:rsidP="00495C2C">
            <w:pPr>
              <w:spacing w:before="60" w:after="60"/>
            </w:pPr>
            <w:r>
              <w:t>COAKHAM</w:t>
            </w:r>
          </w:p>
        </w:tc>
        <w:tc>
          <w:tcPr>
            <w:tcW w:w="2352" w:type="dxa"/>
          </w:tcPr>
          <w:p w14:paraId="0EC42923" w14:textId="1C587391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DODO </w:t>
            </w:r>
          </w:p>
        </w:tc>
        <w:tc>
          <w:tcPr>
            <w:tcW w:w="2504" w:type="dxa"/>
          </w:tcPr>
          <w:p w14:paraId="166AD2B3" w14:textId="746DC3FF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DENVER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1B21CC3C" w14:textId="51956749" w:rsidR="00980804" w:rsidRPr="004C31D5" w:rsidRDefault="00495C2C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SUNTAN</w:t>
            </w:r>
          </w:p>
        </w:tc>
      </w:tr>
      <w:tr w:rsidR="00980804" w14:paraId="02F52BC9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21E1EB65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  <w:shd w:val="clear" w:color="auto" w:fill="FFFF00"/>
          </w:tcPr>
          <w:p w14:paraId="73103A8F" w14:textId="5E58AA5E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KITKAT</w:t>
            </w:r>
          </w:p>
        </w:tc>
        <w:tc>
          <w:tcPr>
            <w:tcW w:w="2504" w:type="dxa"/>
          </w:tcPr>
          <w:p w14:paraId="50A37AFB" w14:textId="2729B176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KETCHUP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2AB1D2EA" w14:textId="2274ED71" w:rsidR="00980804" w:rsidRPr="004C31D5" w:rsidRDefault="00495C2C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REFLEX</w:t>
            </w:r>
          </w:p>
        </w:tc>
      </w:tr>
      <w:tr w:rsidR="00980804" w14:paraId="37C69AA7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129D6A28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  <w:shd w:val="clear" w:color="auto" w:fill="FF0000"/>
          </w:tcPr>
          <w:p w14:paraId="3BFE337C" w14:textId="6A071E96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SERGEO</w:t>
            </w:r>
          </w:p>
        </w:tc>
        <w:tc>
          <w:tcPr>
            <w:tcW w:w="2504" w:type="dxa"/>
          </w:tcPr>
          <w:p w14:paraId="2209FA4F" w14:textId="59B3C3D8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SIRPRISE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73D46F81" w14:textId="7C0D12A6" w:rsidR="00980804" w:rsidRPr="004C31D5" w:rsidRDefault="00495C2C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ACTION</w:t>
            </w:r>
          </w:p>
        </w:tc>
      </w:tr>
      <w:tr w:rsidR="00980804" w14:paraId="50BF407D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5927DCFF" w14:textId="77777777" w:rsidR="00980804" w:rsidRDefault="00980804" w:rsidP="00495C2C"/>
        </w:tc>
        <w:tc>
          <w:tcPr>
            <w:tcW w:w="2352" w:type="dxa"/>
          </w:tcPr>
          <w:p w14:paraId="695604CA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</w:tcPr>
          <w:p w14:paraId="2402B7A4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174BC488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56D72C36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5419E642" w14:textId="77777777" w:rsidR="00980804" w:rsidRDefault="00980804" w:rsidP="00495C2C">
            <w:pPr>
              <w:spacing w:before="60" w:after="60"/>
            </w:pPr>
            <w:r>
              <w:t>CRANWELL</w:t>
            </w:r>
          </w:p>
        </w:tc>
        <w:tc>
          <w:tcPr>
            <w:tcW w:w="2352" w:type="dxa"/>
            <w:shd w:val="clear" w:color="auto" w:fill="00B0F0"/>
          </w:tcPr>
          <w:p w14:paraId="00A34C92" w14:textId="0029E0BD" w:rsidR="00980804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HAMISH</w:t>
            </w:r>
          </w:p>
        </w:tc>
        <w:tc>
          <w:tcPr>
            <w:tcW w:w="2504" w:type="dxa"/>
          </w:tcPr>
          <w:p w14:paraId="13BD214F" w14:textId="1DABBC85" w:rsidR="00980804" w:rsidRDefault="00CC1D2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HUMBER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59B383E1" w14:textId="29912ABA" w:rsidR="00980804" w:rsidRPr="004C31D5" w:rsidRDefault="00E425E7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MARBLE</w:t>
            </w:r>
          </w:p>
        </w:tc>
      </w:tr>
      <w:tr w:rsidR="00980804" w14:paraId="2106370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17C7F121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</w:tcPr>
          <w:p w14:paraId="6C7A4CD6" w14:textId="01C239AC" w:rsidR="00980804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HAZZARD</w:t>
            </w:r>
          </w:p>
        </w:tc>
        <w:tc>
          <w:tcPr>
            <w:tcW w:w="2504" w:type="dxa"/>
          </w:tcPr>
          <w:p w14:paraId="2AE2A362" w14:textId="36DF6811" w:rsidR="00980804" w:rsidRDefault="00CC1D2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HUMBER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53A2A0F8" w14:textId="7BDC5365" w:rsidR="00980804" w:rsidRPr="004C31D5" w:rsidRDefault="00E425E7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>MARBLE</w:t>
            </w:r>
          </w:p>
        </w:tc>
      </w:tr>
      <w:tr w:rsidR="00980804" w14:paraId="2BBD6269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067A5886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</w:tcPr>
          <w:p w14:paraId="1EA2B0A6" w14:textId="09709AB4" w:rsidR="00980804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HECTOR</w:t>
            </w:r>
          </w:p>
        </w:tc>
        <w:tc>
          <w:tcPr>
            <w:tcW w:w="2504" w:type="dxa"/>
          </w:tcPr>
          <w:p w14:paraId="625F8AF9" w14:textId="3E1F72ED" w:rsidR="00980804" w:rsidRDefault="00CC1D2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HUMBER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066354EB" w14:textId="5293EF98" w:rsidR="00980804" w:rsidRPr="004C31D5" w:rsidRDefault="00E425E7" w:rsidP="00495C2C">
            <w:pPr>
              <w:spacing w:before="60" w:after="60"/>
              <w:jc w:val="left"/>
              <w:rPr>
                <w:b w:val="0"/>
              </w:rPr>
            </w:pPr>
            <w:r w:rsidRPr="004C31D5">
              <w:rPr>
                <w:b w:val="0"/>
              </w:rPr>
              <w:t xml:space="preserve">MARBLE </w:t>
            </w:r>
          </w:p>
        </w:tc>
      </w:tr>
      <w:tr w:rsidR="00980804" w14:paraId="77574D2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1B7521F9" w14:textId="77777777" w:rsidR="00980804" w:rsidRDefault="00980804" w:rsidP="00495C2C">
            <w:r>
              <w:t xml:space="preserve">FARMERS 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77A52066" w14:textId="2B675FAA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RANDOM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14D8EC2F" w14:textId="1B309505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60E975C1" w14:textId="0C9E8079" w:rsidR="00980804" w:rsidRPr="004C31D5" w:rsidRDefault="00C91BEF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OCHRE</w:t>
            </w:r>
          </w:p>
        </w:tc>
      </w:tr>
      <w:tr w:rsidR="00980804" w14:paraId="09D92019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6B386593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6D9DBB73" w14:textId="0F4FB7E8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RAFTER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572D1F24" w14:textId="23BEFA5C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PAGAN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7910855C" w14:textId="21CA705B" w:rsidR="00980804" w:rsidRPr="004C31D5" w:rsidRDefault="00C91BEF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OCHRE</w:t>
            </w:r>
          </w:p>
        </w:tc>
      </w:tr>
      <w:tr w:rsidR="00980804" w14:paraId="48D02F4D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69B1145B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4966C684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06DA9F88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0C26D543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45E2C1AC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75B36D25" w14:textId="77777777" w:rsidR="00980804" w:rsidRDefault="00980804" w:rsidP="00495C2C">
            <w:r>
              <w:t>FOURSHIRES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7F6F0BEA" w14:textId="4C6FC0C9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FREDDIE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62290A5D" w14:textId="70A87F62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REGENT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5B7F8373" w14:textId="1003CB69" w:rsidR="00980804" w:rsidRPr="004C31D5" w:rsidRDefault="00A42919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EVONNE</w:t>
            </w:r>
          </w:p>
        </w:tc>
      </w:tr>
      <w:tr w:rsidR="00980804" w14:paraId="70A01BD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272CB6BB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796AF634" w14:textId="4F6D99FF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HUNTER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177413AB" w14:textId="54769E46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BENTLEY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5B233474" w14:textId="5C57B0AD" w:rsidR="00980804" w:rsidRPr="004C31D5" w:rsidRDefault="00A42919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ELLA</w:t>
            </w:r>
          </w:p>
        </w:tc>
      </w:tr>
      <w:tr w:rsidR="00980804" w14:paraId="2603D4BA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495998F8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0D4E380A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0CC89839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06848C37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7F954406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7C04A6A1" w14:textId="77777777" w:rsidR="00980804" w:rsidRDefault="00980804" w:rsidP="00495C2C">
            <w:r>
              <w:t>HIGHMOOR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59795E21" w14:textId="4C574226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DIESEL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201D0AB5" w14:textId="5790470D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DYLAN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153078C1" w14:textId="34AE9C56" w:rsidR="00980804" w:rsidRPr="004C31D5" w:rsidRDefault="00A42919" w:rsidP="00495C2C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LIBERTY</w:t>
            </w:r>
          </w:p>
        </w:tc>
      </w:tr>
      <w:tr w:rsidR="00980804" w14:paraId="2144B258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1C5F9810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1A595749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70764B35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0530193B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7AFB2682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637A9F80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7245E0EA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7DD27507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0DE08FD9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176AF78A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10014FA7" w14:textId="77777777" w:rsidR="00980804" w:rsidRDefault="00980804" w:rsidP="00495C2C">
            <w:r>
              <w:t>KENT &amp; SURREY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1D59680D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09F97EE9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43866F5C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281C6A39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7DA717CF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0E4966A0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30F2B682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6A505D69" w14:textId="77777777" w:rsidR="00980804" w:rsidRPr="004C31D5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4C942844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6523E7D1" w14:textId="77777777" w:rsidR="00980804" w:rsidRDefault="00980804" w:rsidP="00495C2C">
            <w:r>
              <w:t>READYFIELD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2D813856" w14:textId="1BACF1B6" w:rsidR="0013067F" w:rsidRDefault="00450B08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WARRIER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515AF4F0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29736FC9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1CB26EE7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6AD9A605" w14:textId="391B4E28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3AC30E8B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6811C6BB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0D01E4C7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31F17000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045547C6" w14:textId="77777777" w:rsidR="00980804" w:rsidRDefault="00980804" w:rsidP="00495C2C">
            <w:r>
              <w:t>YORKSHIRE FARMERS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56AF1EB7" w14:textId="54C18B50" w:rsidR="00980804" w:rsidRDefault="00450B08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BAXTER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173A3DA1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305B1997" w14:textId="77777777" w:rsidR="00980804" w:rsidRPr="004C31D5" w:rsidRDefault="00980804" w:rsidP="00495C2C">
            <w:pPr>
              <w:jc w:val="left"/>
              <w:rPr>
                <w:b w:val="0"/>
              </w:rPr>
            </w:pPr>
          </w:p>
        </w:tc>
      </w:tr>
    </w:tbl>
    <w:p w14:paraId="1662880B" w14:textId="534FF05B" w:rsidR="00980804" w:rsidRPr="004C31D5" w:rsidRDefault="00980804" w:rsidP="00980804">
      <w:pPr>
        <w:pStyle w:val="Heading2"/>
        <w:rPr>
          <w:rFonts w:ascii="Arial" w:hAnsi="Arial" w:cs="Arial"/>
          <w:b/>
          <w:sz w:val="24"/>
        </w:rPr>
      </w:pPr>
      <w:r w:rsidRPr="004C31D5">
        <w:rPr>
          <w:rFonts w:ascii="Arial" w:hAnsi="Arial" w:cs="Arial"/>
          <w:b/>
          <w:sz w:val="24"/>
        </w:rPr>
        <w:t>BLOODHOUND UNENTERED DOG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22D75FEF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5D09D1E1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5CC5944E" w14:textId="77777777" w:rsidR="00980804" w:rsidRDefault="00980804" w:rsidP="00495C2C">
            <w:pPr>
              <w:pStyle w:val="Heading3"/>
              <w:outlineLvl w:val="2"/>
            </w:pPr>
          </w:p>
        </w:tc>
      </w:tr>
    </w:tbl>
    <w:p w14:paraId="301BE84C" w14:textId="7308E113" w:rsidR="00980804" w:rsidRDefault="00980804"/>
    <w:p w14:paraId="041A3256" w14:textId="77777777" w:rsidR="00450B08" w:rsidRDefault="00450B08" w:rsidP="00980804">
      <w:pPr>
        <w:pStyle w:val="Title"/>
        <w:rPr>
          <w:sz w:val="40"/>
        </w:rPr>
      </w:pPr>
    </w:p>
    <w:p w14:paraId="7C09B8EC" w14:textId="77777777" w:rsidR="00450B08" w:rsidRDefault="00450B08" w:rsidP="00980804">
      <w:pPr>
        <w:pStyle w:val="Title"/>
        <w:rPr>
          <w:sz w:val="40"/>
        </w:rPr>
      </w:pPr>
    </w:p>
    <w:p w14:paraId="053BC84E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618018C6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28"/>
        <w:gridCol w:w="2372"/>
        <w:gridCol w:w="2523"/>
        <w:gridCol w:w="2053"/>
      </w:tblGrid>
      <w:tr w:rsidR="00980804" w14:paraId="6E0EDB61" w14:textId="77777777" w:rsidTr="00615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vAlign w:val="bottom"/>
          </w:tcPr>
          <w:p w14:paraId="0A4345DD" w14:textId="77777777" w:rsidR="00980804" w:rsidRPr="004C31D5" w:rsidRDefault="00980804" w:rsidP="00495C2C">
            <w:pPr>
              <w:spacing w:before="60" w:after="60"/>
              <w:rPr>
                <w:b/>
              </w:rPr>
            </w:pPr>
            <w:r w:rsidRPr="004C31D5">
              <w:rPr>
                <w:b/>
              </w:rPr>
              <w:t>PACK</w:t>
            </w:r>
          </w:p>
        </w:tc>
        <w:tc>
          <w:tcPr>
            <w:tcW w:w="2343" w:type="dxa"/>
            <w:vAlign w:val="bottom"/>
          </w:tcPr>
          <w:p w14:paraId="51DBF245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 xml:space="preserve">HOUND NAME </w:t>
            </w:r>
          </w:p>
        </w:tc>
        <w:tc>
          <w:tcPr>
            <w:tcW w:w="2492" w:type="dxa"/>
            <w:vAlign w:val="bottom"/>
          </w:tcPr>
          <w:p w14:paraId="7DEA29BD" w14:textId="77777777" w:rsidR="00980804" w:rsidRPr="004C31D5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C31D5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  <w:vAlign w:val="bottom"/>
          </w:tcPr>
          <w:p w14:paraId="1B502E59" w14:textId="77777777" w:rsidR="00980804" w:rsidRDefault="00980804" w:rsidP="00495C2C">
            <w:pPr>
              <w:spacing w:before="60" w:after="60"/>
            </w:pPr>
            <w:r>
              <w:t>BITCH</w:t>
            </w:r>
          </w:p>
        </w:tc>
      </w:tr>
      <w:tr w:rsidR="006154B7" w14:paraId="1D2A599F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4B030A47" w14:textId="36A38C93" w:rsidR="006154B7" w:rsidRDefault="006154B7" w:rsidP="006154B7">
            <w:pPr>
              <w:spacing w:before="60" w:after="60"/>
            </w:pPr>
            <w:r>
              <w:t xml:space="preserve">BARKS &amp; BUCKS </w:t>
            </w:r>
          </w:p>
        </w:tc>
        <w:tc>
          <w:tcPr>
            <w:tcW w:w="2343" w:type="dxa"/>
          </w:tcPr>
          <w:p w14:paraId="4EAE3151" w14:textId="42147B41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KRYPTON</w:t>
            </w:r>
          </w:p>
        </w:tc>
        <w:tc>
          <w:tcPr>
            <w:tcW w:w="2492" w:type="dxa"/>
          </w:tcPr>
          <w:p w14:paraId="0BA6BD02" w14:textId="46D05789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KIMBLE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6AD9B45" w14:textId="433B939F" w:rsidR="006154B7" w:rsidRPr="00F272AA" w:rsidRDefault="00F272AA" w:rsidP="006154B7">
            <w:pPr>
              <w:spacing w:before="60" w:after="60"/>
              <w:jc w:val="left"/>
              <w:rPr>
                <w:b w:val="0"/>
              </w:rPr>
            </w:pPr>
            <w:r w:rsidRPr="00F272AA">
              <w:rPr>
                <w:b w:val="0"/>
              </w:rPr>
              <w:t>ARIES</w:t>
            </w:r>
          </w:p>
        </w:tc>
      </w:tr>
      <w:tr w:rsidR="006154B7" w14:paraId="43C2E53F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7CBCDB09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  <w:shd w:val="clear" w:color="auto" w:fill="FFFF00"/>
          </w:tcPr>
          <w:p w14:paraId="742BE3E6" w14:textId="7D810AF9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KRACKEN</w:t>
            </w:r>
          </w:p>
        </w:tc>
        <w:tc>
          <w:tcPr>
            <w:tcW w:w="2492" w:type="dxa"/>
          </w:tcPr>
          <w:p w14:paraId="52D2E3AB" w14:textId="487C5E10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KIMBLE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7F74ED5C" w14:textId="57E7B684" w:rsidR="006154B7" w:rsidRPr="00F272AA" w:rsidRDefault="00F272AA" w:rsidP="006154B7">
            <w:pPr>
              <w:spacing w:before="60" w:after="60"/>
              <w:jc w:val="left"/>
              <w:rPr>
                <w:b w:val="0"/>
              </w:rPr>
            </w:pPr>
            <w:r w:rsidRPr="00F272AA">
              <w:rPr>
                <w:b w:val="0"/>
              </w:rPr>
              <w:t>ARIES</w:t>
            </w:r>
          </w:p>
        </w:tc>
      </w:tr>
      <w:tr w:rsidR="006154B7" w14:paraId="53321798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26E1816C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</w:tcPr>
          <w:p w14:paraId="342ED66A" w14:textId="43B4243F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KINGDON</w:t>
            </w:r>
          </w:p>
        </w:tc>
        <w:tc>
          <w:tcPr>
            <w:tcW w:w="2492" w:type="dxa"/>
          </w:tcPr>
          <w:p w14:paraId="03E4739B" w14:textId="574AFE64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KIMBLE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E33C5A4" w14:textId="37E3DE9B" w:rsidR="006154B7" w:rsidRPr="00F272AA" w:rsidRDefault="00F272AA" w:rsidP="006154B7">
            <w:pPr>
              <w:spacing w:before="60" w:after="60"/>
              <w:jc w:val="left"/>
              <w:rPr>
                <w:b w:val="0"/>
              </w:rPr>
            </w:pPr>
            <w:r w:rsidRPr="00F272AA">
              <w:rPr>
                <w:b w:val="0"/>
              </w:rPr>
              <w:t>CYPHER</w:t>
            </w:r>
          </w:p>
        </w:tc>
      </w:tr>
      <w:tr w:rsidR="006154B7" w14:paraId="3E0DB9FF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43BFF52A" w14:textId="77777777" w:rsidR="006154B7" w:rsidRDefault="006154B7" w:rsidP="006154B7"/>
        </w:tc>
        <w:tc>
          <w:tcPr>
            <w:tcW w:w="2343" w:type="dxa"/>
          </w:tcPr>
          <w:p w14:paraId="362D2905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</w:tcPr>
          <w:p w14:paraId="7D8B79B5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AC90D3C" w14:textId="77777777" w:rsidR="006154B7" w:rsidRDefault="006154B7" w:rsidP="006154B7">
            <w:pPr>
              <w:jc w:val="left"/>
            </w:pPr>
          </w:p>
        </w:tc>
      </w:tr>
      <w:tr w:rsidR="006154B7" w14:paraId="1B108B81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2FA54793" w14:textId="4AA0F36B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</w:tcPr>
          <w:p w14:paraId="72B7A75E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</w:tcPr>
          <w:p w14:paraId="0A9CC09B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A95ACBC" w14:textId="77777777" w:rsidR="006154B7" w:rsidRDefault="006154B7" w:rsidP="006154B7">
            <w:pPr>
              <w:spacing w:before="60" w:after="60"/>
              <w:jc w:val="left"/>
            </w:pPr>
          </w:p>
        </w:tc>
      </w:tr>
      <w:tr w:rsidR="006154B7" w14:paraId="3BEECEB6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64C49A38" w14:textId="3B54AF75" w:rsidR="006154B7" w:rsidRDefault="006154B7" w:rsidP="006154B7">
            <w:pPr>
              <w:spacing w:before="60" w:after="60"/>
            </w:pPr>
            <w:r>
              <w:t xml:space="preserve">BOARDER COUNTIES </w:t>
            </w:r>
          </w:p>
        </w:tc>
        <w:tc>
          <w:tcPr>
            <w:tcW w:w="2343" w:type="dxa"/>
          </w:tcPr>
          <w:p w14:paraId="655D45AF" w14:textId="7680385E" w:rsidR="006154B7" w:rsidRDefault="00E5633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BAILEY</w:t>
            </w:r>
          </w:p>
        </w:tc>
        <w:tc>
          <w:tcPr>
            <w:tcW w:w="2492" w:type="dxa"/>
          </w:tcPr>
          <w:p w14:paraId="464747A1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793CB66" w14:textId="77777777" w:rsidR="006154B7" w:rsidRDefault="006154B7" w:rsidP="006154B7">
            <w:pPr>
              <w:spacing w:before="60" w:after="60"/>
              <w:jc w:val="left"/>
            </w:pPr>
          </w:p>
        </w:tc>
      </w:tr>
      <w:tr w:rsidR="006154B7" w14:paraId="0FCA59F7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537D00F8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</w:tcPr>
          <w:p w14:paraId="7D9B16A9" w14:textId="78731EBD" w:rsidR="006154B7" w:rsidRDefault="00E5633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BARMAN</w:t>
            </w:r>
          </w:p>
        </w:tc>
        <w:tc>
          <w:tcPr>
            <w:tcW w:w="2492" w:type="dxa"/>
          </w:tcPr>
          <w:p w14:paraId="41C1592A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1867F31" w14:textId="77777777" w:rsidR="006154B7" w:rsidRDefault="006154B7" w:rsidP="006154B7">
            <w:pPr>
              <w:spacing w:before="60" w:after="60"/>
              <w:jc w:val="left"/>
            </w:pPr>
          </w:p>
        </w:tc>
      </w:tr>
      <w:tr w:rsidR="006154B7" w14:paraId="51A94F30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60EA0011" w14:textId="1BA71F86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0C1173E1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14974134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09AD1FCA" w14:textId="77777777" w:rsidR="006154B7" w:rsidRDefault="006154B7" w:rsidP="006154B7">
            <w:pPr>
              <w:jc w:val="left"/>
            </w:pPr>
          </w:p>
        </w:tc>
      </w:tr>
      <w:tr w:rsidR="006154B7" w14:paraId="419B1D48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674FD73A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7D00B065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1E7C1B37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A2CBEA9" w14:textId="77777777" w:rsidR="006154B7" w:rsidRDefault="006154B7" w:rsidP="006154B7">
            <w:pPr>
              <w:jc w:val="left"/>
            </w:pPr>
          </w:p>
        </w:tc>
      </w:tr>
      <w:tr w:rsidR="006154B7" w14:paraId="4567DFF7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76BF1C5C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CAFE105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2258505D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10FC791" w14:textId="77777777" w:rsidR="006154B7" w:rsidRDefault="006154B7" w:rsidP="006154B7">
            <w:pPr>
              <w:jc w:val="left"/>
            </w:pPr>
          </w:p>
        </w:tc>
      </w:tr>
      <w:tr w:rsidR="006154B7" w14:paraId="08CE2364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3D07DBD9" w14:textId="3ADBDCFE" w:rsidR="006154B7" w:rsidRDefault="006154B7" w:rsidP="006154B7">
            <w:r>
              <w:t xml:space="preserve">CHESHIRE </w:t>
            </w:r>
          </w:p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  <w:shd w:val="clear" w:color="auto" w:fill="FF0000"/>
          </w:tcPr>
          <w:p w14:paraId="7189FADB" w14:textId="73F7F4AE" w:rsidR="006154B7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TEDWORTH STATESMAN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55699A65" w14:textId="4A021A8E" w:rsidR="006154B7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VWH STUDENT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F54F1D4" w14:textId="41F3AFE2" w:rsidR="006154B7" w:rsidRPr="004C31D5" w:rsidRDefault="00E56338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PORTMAND STREAMLINE</w:t>
            </w:r>
          </w:p>
        </w:tc>
      </w:tr>
      <w:tr w:rsidR="006154B7" w14:paraId="6125DA52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673070D8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4865ED2E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0948C7F8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82C28CB" w14:textId="77777777" w:rsidR="006154B7" w:rsidRPr="004C31D5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7631DF0A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4356F2F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0F70710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6FD6B1FF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A7784E4" w14:textId="77777777" w:rsidR="006154B7" w:rsidRPr="004C31D5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211FC734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72467605" w14:textId="0D4169A5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42A9388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406A89AB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523046FA" w14:textId="77777777" w:rsidR="006154B7" w:rsidRPr="004C31D5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15311E8A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5B29DC52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6FF62C19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5206B404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634DDE2" w14:textId="77777777" w:rsidR="006154B7" w:rsidRPr="004C31D5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03020C2B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186D5C24" w14:textId="00688989" w:rsidR="006154B7" w:rsidRDefault="004C31D5" w:rsidP="006154B7">
            <w:r>
              <w:t xml:space="preserve">SC &amp; </w:t>
            </w:r>
            <w:r w:rsidR="006154B7">
              <w:t xml:space="preserve">RMA SANDHURST </w:t>
            </w:r>
          </w:p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367499E9" w14:textId="571753D1" w:rsidR="006154B7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LANDLORD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32414867" w14:textId="04A313C0" w:rsidR="006154B7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HURWORTH LANDSEER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0D835935" w14:textId="08C1AF9C" w:rsidR="006154B7" w:rsidRPr="004C31D5" w:rsidRDefault="00172D0A" w:rsidP="006154B7">
            <w:pPr>
              <w:jc w:val="left"/>
              <w:rPr>
                <w:b w:val="0"/>
              </w:rPr>
            </w:pPr>
            <w:r w:rsidRPr="004C31D5">
              <w:rPr>
                <w:b w:val="0"/>
              </w:rPr>
              <w:t>STAINTONDALE RAPTURE</w:t>
            </w:r>
          </w:p>
        </w:tc>
      </w:tr>
      <w:tr w:rsidR="006154B7" w14:paraId="19C74DCA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0996CCC" w14:textId="217EA0A8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  <w:shd w:val="clear" w:color="auto" w:fill="00B0F0"/>
          </w:tcPr>
          <w:p w14:paraId="18EF70CE" w14:textId="07E5C5D8" w:rsidR="006154B7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POACHER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34C75D22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5F4CA0F2" w14:textId="77777777" w:rsidR="006154B7" w:rsidRPr="004C31D5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0BD3CAAA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E000B1D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32B70B03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332E43C3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0EA693C" w14:textId="77777777" w:rsidR="006154B7" w:rsidRDefault="006154B7" w:rsidP="006154B7">
            <w:pPr>
              <w:spacing w:before="60" w:after="60"/>
              <w:jc w:val="left"/>
            </w:pPr>
          </w:p>
        </w:tc>
      </w:tr>
      <w:tr w:rsidR="006154B7" w14:paraId="0E12501F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74B2C6F9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0988421C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4B5CE531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5D16B68" w14:textId="77777777" w:rsidR="006154B7" w:rsidRDefault="006154B7" w:rsidP="006154B7">
            <w:pPr>
              <w:jc w:val="left"/>
            </w:pPr>
          </w:p>
        </w:tc>
      </w:tr>
      <w:tr w:rsidR="006154B7" w14:paraId="19E064A4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780B4B61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6457C165" w14:textId="77777777" w:rsidR="006154B7" w:rsidRDefault="006154B7" w:rsidP="0061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15A334F5" w14:textId="77777777" w:rsidR="006154B7" w:rsidRDefault="006154B7" w:rsidP="0061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13358BF" w14:textId="77777777" w:rsidR="006154B7" w:rsidRDefault="006154B7" w:rsidP="006154B7"/>
        </w:tc>
      </w:tr>
    </w:tbl>
    <w:p w14:paraId="19043911" w14:textId="3C8B9E98" w:rsidR="00980804" w:rsidRPr="004C31D5" w:rsidRDefault="00980804" w:rsidP="00980804">
      <w:pPr>
        <w:pStyle w:val="Heading2"/>
        <w:rPr>
          <w:rFonts w:ascii="Arial" w:hAnsi="Arial" w:cs="Arial"/>
          <w:b/>
          <w:sz w:val="24"/>
        </w:rPr>
      </w:pPr>
      <w:r w:rsidRPr="004C31D5">
        <w:rPr>
          <w:rFonts w:ascii="Arial" w:hAnsi="Arial" w:cs="Arial"/>
          <w:b/>
          <w:sz w:val="24"/>
        </w:rPr>
        <w:t>DRAGHOUND UNENTERE</w:t>
      </w:r>
      <w:r w:rsidR="00E425E7" w:rsidRPr="004C31D5">
        <w:rPr>
          <w:rFonts w:ascii="Arial" w:hAnsi="Arial" w:cs="Arial"/>
          <w:b/>
          <w:sz w:val="24"/>
        </w:rPr>
        <w:t>D</w:t>
      </w:r>
      <w:r w:rsidRPr="004C31D5">
        <w:rPr>
          <w:rFonts w:ascii="Arial" w:hAnsi="Arial" w:cs="Arial"/>
          <w:b/>
          <w:sz w:val="24"/>
        </w:rPr>
        <w:t xml:space="preserve"> DOG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7312D9F9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520E0B47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7FD39548" w14:textId="77777777" w:rsidR="00980804" w:rsidRDefault="00980804" w:rsidP="00495C2C">
            <w:pPr>
              <w:pStyle w:val="Heading3"/>
              <w:outlineLvl w:val="2"/>
            </w:pPr>
          </w:p>
        </w:tc>
      </w:tr>
    </w:tbl>
    <w:p w14:paraId="36AF7C2E" w14:textId="48652CDA" w:rsidR="00980804" w:rsidRDefault="00980804"/>
    <w:p w14:paraId="14FFA8CF" w14:textId="77777777" w:rsidR="00450B08" w:rsidRDefault="00450B08"/>
    <w:p w14:paraId="2E946ABF" w14:textId="77777777" w:rsidR="00450B08" w:rsidRDefault="00450B08"/>
    <w:p w14:paraId="0ECFF190" w14:textId="77777777" w:rsidR="00450B08" w:rsidRDefault="00450B08"/>
    <w:p w14:paraId="1C492507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3D1E306B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28"/>
        <w:gridCol w:w="2371"/>
        <w:gridCol w:w="2525"/>
        <w:gridCol w:w="2052"/>
      </w:tblGrid>
      <w:tr w:rsidR="00980804" w14:paraId="7182EB61" w14:textId="77777777" w:rsidTr="00495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vAlign w:val="bottom"/>
          </w:tcPr>
          <w:p w14:paraId="4A345F86" w14:textId="77777777" w:rsidR="00980804" w:rsidRPr="008640A9" w:rsidRDefault="00980804" w:rsidP="00495C2C">
            <w:pPr>
              <w:spacing w:before="60" w:after="60"/>
              <w:rPr>
                <w:b/>
              </w:rPr>
            </w:pPr>
            <w:r w:rsidRPr="008640A9">
              <w:rPr>
                <w:b/>
              </w:rPr>
              <w:t>PACK</w:t>
            </w:r>
          </w:p>
        </w:tc>
        <w:tc>
          <w:tcPr>
            <w:tcW w:w="2352" w:type="dxa"/>
            <w:vAlign w:val="bottom"/>
          </w:tcPr>
          <w:p w14:paraId="56416BAC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 xml:space="preserve">HOUND NAME </w:t>
            </w:r>
          </w:p>
        </w:tc>
        <w:tc>
          <w:tcPr>
            <w:tcW w:w="2504" w:type="dxa"/>
            <w:vAlign w:val="bottom"/>
          </w:tcPr>
          <w:p w14:paraId="26CC9714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  <w:vAlign w:val="bottom"/>
          </w:tcPr>
          <w:p w14:paraId="11CC9BD5" w14:textId="77777777" w:rsidR="00980804" w:rsidRDefault="00980804" w:rsidP="00495C2C">
            <w:pPr>
              <w:spacing w:before="60" w:after="60"/>
            </w:pPr>
            <w:r>
              <w:t>BITCH</w:t>
            </w:r>
          </w:p>
        </w:tc>
      </w:tr>
      <w:tr w:rsidR="00980804" w14:paraId="0E36AD0B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468CE080" w14:textId="77777777" w:rsidR="00980804" w:rsidRDefault="00980804" w:rsidP="00495C2C">
            <w:pPr>
              <w:spacing w:before="60" w:after="60"/>
            </w:pPr>
            <w:r>
              <w:t>COAKHAM</w:t>
            </w:r>
          </w:p>
        </w:tc>
        <w:tc>
          <w:tcPr>
            <w:tcW w:w="2352" w:type="dxa"/>
            <w:shd w:val="clear" w:color="auto" w:fill="FF0000"/>
          </w:tcPr>
          <w:p w14:paraId="258D5682" w14:textId="32459344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AUDREY</w:t>
            </w:r>
          </w:p>
        </w:tc>
        <w:tc>
          <w:tcPr>
            <w:tcW w:w="2504" w:type="dxa"/>
          </w:tcPr>
          <w:p w14:paraId="3A3C820F" w14:textId="0E31F382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SIRPRISE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3E564234" w14:textId="7C85E486" w:rsidR="00980804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  <w:r w:rsidRPr="008640A9">
              <w:rPr>
                <w:b w:val="0"/>
              </w:rPr>
              <w:t>ACTION</w:t>
            </w:r>
          </w:p>
        </w:tc>
      </w:tr>
      <w:tr w:rsidR="00980804" w14:paraId="04E42743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629944E7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  <w:shd w:val="clear" w:color="auto" w:fill="00B0F0"/>
          </w:tcPr>
          <w:p w14:paraId="2CF53DD1" w14:textId="3B36558A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RAINDROP</w:t>
            </w:r>
          </w:p>
        </w:tc>
        <w:tc>
          <w:tcPr>
            <w:tcW w:w="2504" w:type="dxa"/>
          </w:tcPr>
          <w:p w14:paraId="575143FB" w14:textId="15FE084B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KETCHUP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63A9D1D8" w14:textId="58E71D6B" w:rsidR="00980804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  <w:r w:rsidRPr="008640A9">
              <w:rPr>
                <w:b w:val="0"/>
              </w:rPr>
              <w:t>REFLEX</w:t>
            </w:r>
          </w:p>
        </w:tc>
      </w:tr>
      <w:tr w:rsidR="00980804" w14:paraId="350D4EC9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3FC2D602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</w:tcPr>
          <w:p w14:paraId="3098EC0F" w14:textId="07ACA194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RUBY</w:t>
            </w:r>
          </w:p>
        </w:tc>
        <w:tc>
          <w:tcPr>
            <w:tcW w:w="2504" w:type="dxa"/>
          </w:tcPr>
          <w:p w14:paraId="75A4D369" w14:textId="06A179AB" w:rsidR="00980804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KETCHUP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4F4F6CCA" w14:textId="7DAD491A" w:rsidR="00980804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  <w:r w:rsidRPr="008640A9">
              <w:rPr>
                <w:b w:val="0"/>
              </w:rPr>
              <w:t>REFLEX</w:t>
            </w:r>
          </w:p>
        </w:tc>
      </w:tr>
      <w:tr w:rsidR="00980804" w14:paraId="5125E24E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5A9440D8" w14:textId="77777777" w:rsidR="00980804" w:rsidRDefault="00980804" w:rsidP="00495C2C"/>
        </w:tc>
        <w:tc>
          <w:tcPr>
            <w:tcW w:w="2352" w:type="dxa"/>
          </w:tcPr>
          <w:p w14:paraId="048897C8" w14:textId="73A3014B" w:rsidR="00980804" w:rsidRDefault="00450B08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ALISON</w:t>
            </w:r>
          </w:p>
        </w:tc>
        <w:tc>
          <w:tcPr>
            <w:tcW w:w="2504" w:type="dxa"/>
          </w:tcPr>
          <w:p w14:paraId="07338A0F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5F440FFA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4A411932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3567A72C" w14:textId="632E6EE1" w:rsidR="00980804" w:rsidRDefault="00980804" w:rsidP="00450B08">
            <w:pPr>
              <w:spacing w:before="60" w:after="60"/>
            </w:pPr>
          </w:p>
        </w:tc>
        <w:tc>
          <w:tcPr>
            <w:tcW w:w="2352" w:type="dxa"/>
          </w:tcPr>
          <w:p w14:paraId="64851ED8" w14:textId="6BEA69BB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</w:tcPr>
          <w:p w14:paraId="61FD38D5" w14:textId="1B8F84E8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4A7A2097" w14:textId="1739B2DD" w:rsidR="00980804" w:rsidRPr="008640A9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1A3B29A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3E7072EC" w14:textId="4E3DFF6D" w:rsidR="00980804" w:rsidRDefault="00450B08" w:rsidP="00495C2C">
            <w:pPr>
              <w:spacing w:before="60" w:after="60"/>
            </w:pPr>
            <w:r>
              <w:t>CRANWELL</w:t>
            </w:r>
          </w:p>
        </w:tc>
        <w:tc>
          <w:tcPr>
            <w:tcW w:w="2352" w:type="dxa"/>
          </w:tcPr>
          <w:p w14:paraId="7AF5A6D1" w14:textId="31968777" w:rsidR="00980804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MISSILE</w:t>
            </w:r>
          </w:p>
        </w:tc>
        <w:tc>
          <w:tcPr>
            <w:tcW w:w="2504" w:type="dxa"/>
          </w:tcPr>
          <w:p w14:paraId="3D0D8D06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4BE7E4A3" w14:textId="77777777" w:rsidR="00980804" w:rsidRPr="008640A9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255B3FE0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6ABA4089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</w:tcPr>
          <w:p w14:paraId="064AC98D" w14:textId="46088181" w:rsidR="00980804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MYSTERY</w:t>
            </w:r>
          </w:p>
        </w:tc>
        <w:tc>
          <w:tcPr>
            <w:tcW w:w="2504" w:type="dxa"/>
          </w:tcPr>
          <w:p w14:paraId="7E22CA69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17BC1416" w14:textId="2125FC5E" w:rsidR="00980804" w:rsidRPr="008640A9" w:rsidRDefault="00E425E7" w:rsidP="00495C2C">
            <w:pPr>
              <w:spacing w:before="60" w:after="60"/>
              <w:jc w:val="left"/>
              <w:rPr>
                <w:b w:val="0"/>
              </w:rPr>
            </w:pPr>
            <w:r w:rsidRPr="008640A9">
              <w:rPr>
                <w:b w:val="0"/>
              </w:rPr>
              <w:t>MOUSE</w:t>
            </w:r>
          </w:p>
        </w:tc>
      </w:tr>
      <w:tr w:rsidR="00980804" w14:paraId="38C8FFAA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38AE2A79" w14:textId="77777777" w:rsidR="00980804" w:rsidRDefault="00980804" w:rsidP="00495C2C">
            <w:r>
              <w:t xml:space="preserve">FARMERS 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0CA04358" w14:textId="4253BB11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RIPPLE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7B444335" w14:textId="02A7F456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TOPPER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04D349F5" w14:textId="3D37602A" w:rsidR="00980804" w:rsidRPr="008640A9" w:rsidRDefault="00C91BEF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OCHRE</w:t>
            </w:r>
          </w:p>
        </w:tc>
      </w:tr>
      <w:tr w:rsidR="00980804" w14:paraId="162271AB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1204F76D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6394BBD4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5BF6ACCC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215006D2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13BA5E9E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426F7C9F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4A0CAEE3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639E0D1C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4169D26C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3B917B14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6FCC7DA8" w14:textId="77777777" w:rsidR="00980804" w:rsidRDefault="00980804" w:rsidP="00495C2C">
            <w:r>
              <w:t>FOURSHIRES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  <w:shd w:val="clear" w:color="auto" w:fill="FFFF00"/>
          </w:tcPr>
          <w:p w14:paraId="12FD80F5" w14:textId="4073847D" w:rsidR="00980804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GORGEOUS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2248F246" w14:textId="10E2898D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SUE SHAW BROWNIES MIDDLEMAN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638334E7" w14:textId="5E0A835C" w:rsidR="00980804" w:rsidRPr="008640A9" w:rsidRDefault="00A42919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ELLIS</w:t>
            </w:r>
          </w:p>
        </w:tc>
      </w:tr>
      <w:tr w:rsidR="00980804" w14:paraId="19259E80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572B7D17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3A6AB87E" w14:textId="4FC08FDF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HONEY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2B348B26" w14:textId="3A65C5BD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BENTLEY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19CAEE53" w14:textId="563526CC" w:rsidR="00980804" w:rsidRPr="008640A9" w:rsidRDefault="00A42919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ELLA</w:t>
            </w:r>
          </w:p>
        </w:tc>
      </w:tr>
      <w:tr w:rsidR="00980804" w14:paraId="706267F9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533E5EC1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1AC5EC2E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360260ED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144D3120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271D5AAE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0A3BA303" w14:textId="77777777" w:rsidR="00980804" w:rsidRDefault="00980804" w:rsidP="00495C2C">
            <w:r>
              <w:t>HIGHMOOR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2CE95EC4" w14:textId="478BB5A2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DORSET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0FE55348" w14:textId="5B288B1E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DYLAN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6BB8AEF8" w14:textId="7FD50ECB" w:rsidR="00980804" w:rsidRPr="008640A9" w:rsidRDefault="00A42919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LAVISH</w:t>
            </w:r>
          </w:p>
        </w:tc>
      </w:tr>
      <w:tr w:rsidR="00980804" w14:paraId="2FF85162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2C2C7EFB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42103EBF" w14:textId="2BC6867F" w:rsidR="00980804" w:rsidRDefault="00450B08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LIRICAL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0443FDE2" w14:textId="2859CEBB" w:rsidR="00980804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COAKHAM JETHRO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3F6F6812" w14:textId="63FB4571" w:rsidR="00980804" w:rsidRPr="008640A9" w:rsidRDefault="00A42919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LAVISH</w:t>
            </w:r>
          </w:p>
        </w:tc>
      </w:tr>
      <w:tr w:rsidR="00980804" w14:paraId="4F2CDA8C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6456E415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7478DE68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5BF92162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7F829220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1F69C01E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06C90FB2" w14:textId="77777777" w:rsidR="00980804" w:rsidRDefault="00980804" w:rsidP="00495C2C">
            <w:r>
              <w:lastRenderedPageBreak/>
              <w:t>KENT &amp; SURREY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6A6BC32E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432B994C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7AA4CD6D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5ADD725E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36FBF991" w14:textId="77777777" w:rsidR="00980804" w:rsidRDefault="00980804" w:rsidP="00495C2C">
            <w:pPr>
              <w:spacing w:before="60" w:after="60"/>
            </w:pP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7BA21221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139E6FC1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40320B04" w14:textId="77777777" w:rsidR="00980804" w:rsidRPr="008640A9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7B3AEF1F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7C7958C9" w14:textId="77777777" w:rsidR="00980804" w:rsidRDefault="00980804" w:rsidP="00495C2C">
            <w:r>
              <w:t>READYFIELD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565012A6" w14:textId="5D55374B" w:rsidR="00980804" w:rsidRDefault="00450B08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TILLY</w:t>
            </w: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58E85F6B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65A16209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0BCF0F74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1EF48222" w14:textId="77777777" w:rsidR="00980804" w:rsidRDefault="00980804" w:rsidP="00495C2C"/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25310E39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65FB5933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7699F814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  <w:tr w:rsidR="00980804" w14:paraId="0A22D81D" w14:textId="77777777" w:rsidTr="00495C2C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tcBorders>
              <w:bottom w:val="single" w:sz="4" w:space="0" w:color="BFBFBF" w:themeColor="background1" w:themeShade="BF"/>
            </w:tcBorders>
          </w:tcPr>
          <w:p w14:paraId="2190961B" w14:textId="77777777" w:rsidR="00980804" w:rsidRDefault="00980804" w:rsidP="00495C2C">
            <w:r>
              <w:t>YORKSHIRE FARMERS</w:t>
            </w:r>
          </w:p>
        </w:tc>
        <w:tc>
          <w:tcPr>
            <w:tcW w:w="2352" w:type="dxa"/>
            <w:tcBorders>
              <w:bottom w:val="single" w:sz="4" w:space="0" w:color="BFBFBF" w:themeColor="background1" w:themeShade="BF"/>
            </w:tcBorders>
          </w:tcPr>
          <w:p w14:paraId="42DB4FCB" w14:textId="7A22710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04" w:type="dxa"/>
            <w:tcBorders>
              <w:bottom w:val="single" w:sz="4" w:space="0" w:color="BFBFBF" w:themeColor="background1" w:themeShade="BF"/>
            </w:tcBorders>
          </w:tcPr>
          <w:p w14:paraId="7290EB3F" w14:textId="77777777" w:rsidR="00980804" w:rsidRDefault="00980804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5" w:type="dxa"/>
          </w:tcPr>
          <w:p w14:paraId="3C9DBB2F" w14:textId="77777777" w:rsidR="00980804" w:rsidRPr="008640A9" w:rsidRDefault="00980804" w:rsidP="00495C2C">
            <w:pPr>
              <w:jc w:val="left"/>
              <w:rPr>
                <w:b w:val="0"/>
              </w:rPr>
            </w:pPr>
          </w:p>
        </w:tc>
      </w:tr>
    </w:tbl>
    <w:p w14:paraId="75C9826F" w14:textId="50823223" w:rsidR="00980804" w:rsidRPr="008640A9" w:rsidRDefault="00980804" w:rsidP="00980804">
      <w:pPr>
        <w:pStyle w:val="Heading2"/>
        <w:rPr>
          <w:rFonts w:ascii="Arial" w:hAnsi="Arial" w:cs="Arial"/>
          <w:b/>
          <w:sz w:val="24"/>
        </w:rPr>
      </w:pPr>
      <w:r w:rsidRPr="008640A9">
        <w:rPr>
          <w:rFonts w:ascii="Arial" w:hAnsi="Arial" w:cs="Arial"/>
          <w:b/>
          <w:sz w:val="24"/>
        </w:rPr>
        <w:t>BLOODHOUNDS UNENTERED BITCH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3F787346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4E9DDB7A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48D3DD82" w14:textId="77777777" w:rsidR="00980804" w:rsidRDefault="00980804" w:rsidP="00495C2C">
            <w:pPr>
              <w:pStyle w:val="Heading3"/>
              <w:outlineLvl w:val="2"/>
            </w:pPr>
          </w:p>
          <w:p w14:paraId="4D756163" w14:textId="77777777" w:rsidR="00450B08" w:rsidRDefault="00450B08" w:rsidP="00495C2C">
            <w:pPr>
              <w:pStyle w:val="Heading3"/>
              <w:outlineLvl w:val="2"/>
            </w:pPr>
          </w:p>
          <w:p w14:paraId="2B25FD24" w14:textId="77777777" w:rsidR="00450B08" w:rsidRDefault="00450B08" w:rsidP="00495C2C">
            <w:pPr>
              <w:pStyle w:val="Heading3"/>
              <w:outlineLvl w:val="2"/>
            </w:pPr>
          </w:p>
          <w:p w14:paraId="6B6D1050" w14:textId="77777777" w:rsidR="00450B08" w:rsidRDefault="00450B08" w:rsidP="00495C2C">
            <w:pPr>
              <w:pStyle w:val="Heading3"/>
              <w:outlineLvl w:val="2"/>
            </w:pPr>
          </w:p>
          <w:p w14:paraId="5217BCC8" w14:textId="77777777" w:rsidR="00450B08" w:rsidRDefault="00450B08" w:rsidP="00495C2C">
            <w:pPr>
              <w:pStyle w:val="Heading3"/>
              <w:outlineLvl w:val="2"/>
            </w:pPr>
          </w:p>
          <w:p w14:paraId="73B217E6" w14:textId="77777777" w:rsidR="00450B08" w:rsidRDefault="00450B08" w:rsidP="00495C2C">
            <w:pPr>
              <w:pStyle w:val="Heading3"/>
              <w:outlineLvl w:val="2"/>
            </w:pPr>
          </w:p>
          <w:p w14:paraId="18F9BA9A" w14:textId="77777777" w:rsidR="00450B08" w:rsidRDefault="00450B08" w:rsidP="00495C2C">
            <w:pPr>
              <w:pStyle w:val="Heading3"/>
              <w:outlineLvl w:val="2"/>
            </w:pPr>
          </w:p>
        </w:tc>
      </w:tr>
    </w:tbl>
    <w:p w14:paraId="6C769543" w14:textId="5FD431F0" w:rsidR="00980804" w:rsidRDefault="00980804"/>
    <w:p w14:paraId="124BCB31" w14:textId="77777777" w:rsidR="00450B08" w:rsidRDefault="00450B08" w:rsidP="00980804">
      <w:pPr>
        <w:pStyle w:val="Title"/>
        <w:rPr>
          <w:sz w:val="40"/>
        </w:rPr>
      </w:pPr>
    </w:p>
    <w:p w14:paraId="34F239FB" w14:textId="77777777" w:rsidR="00450B08" w:rsidRDefault="00450B08" w:rsidP="00980804">
      <w:pPr>
        <w:pStyle w:val="Title"/>
        <w:rPr>
          <w:sz w:val="40"/>
        </w:rPr>
      </w:pPr>
    </w:p>
    <w:p w14:paraId="3140B113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19D60331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28"/>
        <w:gridCol w:w="2372"/>
        <w:gridCol w:w="2523"/>
        <w:gridCol w:w="2053"/>
      </w:tblGrid>
      <w:tr w:rsidR="00980804" w14:paraId="03D30558" w14:textId="77777777" w:rsidTr="00615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vAlign w:val="bottom"/>
          </w:tcPr>
          <w:p w14:paraId="424527BF" w14:textId="77777777" w:rsidR="00980804" w:rsidRPr="008640A9" w:rsidRDefault="00980804" w:rsidP="00495C2C">
            <w:pPr>
              <w:spacing w:before="60" w:after="60"/>
              <w:rPr>
                <w:b/>
              </w:rPr>
            </w:pPr>
            <w:r w:rsidRPr="008640A9">
              <w:rPr>
                <w:b/>
              </w:rPr>
              <w:t>PACK</w:t>
            </w:r>
          </w:p>
        </w:tc>
        <w:tc>
          <w:tcPr>
            <w:tcW w:w="2343" w:type="dxa"/>
            <w:vAlign w:val="bottom"/>
          </w:tcPr>
          <w:p w14:paraId="7212A605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 xml:space="preserve">HOUND NAME </w:t>
            </w:r>
          </w:p>
        </w:tc>
        <w:tc>
          <w:tcPr>
            <w:tcW w:w="2492" w:type="dxa"/>
            <w:vAlign w:val="bottom"/>
          </w:tcPr>
          <w:p w14:paraId="507813A3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  <w:vAlign w:val="bottom"/>
          </w:tcPr>
          <w:p w14:paraId="29963DF1" w14:textId="77777777" w:rsidR="00980804" w:rsidRDefault="00980804" w:rsidP="00495C2C">
            <w:pPr>
              <w:spacing w:before="60" w:after="60"/>
            </w:pPr>
            <w:r>
              <w:t>BITCH</w:t>
            </w:r>
          </w:p>
        </w:tc>
      </w:tr>
      <w:tr w:rsidR="006154B7" w14:paraId="435E085C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5180BCB0" w14:textId="74746640" w:rsidR="006154B7" w:rsidRDefault="006154B7" w:rsidP="006154B7">
            <w:pPr>
              <w:spacing w:before="60" w:after="60"/>
            </w:pPr>
            <w:r>
              <w:t xml:space="preserve">BARKS &amp; BUCKS </w:t>
            </w:r>
          </w:p>
        </w:tc>
        <w:tc>
          <w:tcPr>
            <w:tcW w:w="2343" w:type="dxa"/>
          </w:tcPr>
          <w:p w14:paraId="52D37CDC" w14:textId="7DC32D42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RECON</w:t>
            </w:r>
          </w:p>
        </w:tc>
        <w:tc>
          <w:tcPr>
            <w:tcW w:w="2492" w:type="dxa"/>
          </w:tcPr>
          <w:p w14:paraId="1669E45C" w14:textId="5DA0E149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AVON VALE STINGRAY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776A4821" w14:textId="050C9571" w:rsidR="006154B7" w:rsidRPr="008640A9" w:rsidRDefault="00F272AA" w:rsidP="006154B7">
            <w:pPr>
              <w:spacing w:before="60" w:after="60"/>
              <w:jc w:val="left"/>
              <w:rPr>
                <w:b w:val="0"/>
              </w:rPr>
            </w:pPr>
            <w:r>
              <w:rPr>
                <w:b w:val="0"/>
              </w:rPr>
              <w:t>RATCHET</w:t>
            </w:r>
          </w:p>
        </w:tc>
      </w:tr>
      <w:tr w:rsidR="006154B7" w14:paraId="4C92D427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09737A55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  <w:shd w:val="clear" w:color="auto" w:fill="FF0000"/>
          </w:tcPr>
          <w:p w14:paraId="2E28B83E" w14:textId="03B3D52B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RECOIL</w:t>
            </w:r>
          </w:p>
        </w:tc>
        <w:tc>
          <w:tcPr>
            <w:tcW w:w="2492" w:type="dxa"/>
          </w:tcPr>
          <w:p w14:paraId="6B30E030" w14:textId="2A93CDDB" w:rsidR="006154B7" w:rsidRDefault="00F272AA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AVON VALE STINGRAY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D157E15" w14:textId="0549E841" w:rsidR="006154B7" w:rsidRPr="008640A9" w:rsidRDefault="00F272AA" w:rsidP="006154B7">
            <w:pPr>
              <w:spacing w:before="60" w:after="60"/>
              <w:jc w:val="left"/>
              <w:rPr>
                <w:b w:val="0"/>
              </w:rPr>
            </w:pPr>
            <w:r>
              <w:rPr>
                <w:b w:val="0"/>
              </w:rPr>
              <w:t>RATCHET</w:t>
            </w:r>
          </w:p>
        </w:tc>
      </w:tr>
      <w:tr w:rsidR="006154B7" w14:paraId="281C1EC3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37E1C4EB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</w:tcPr>
          <w:p w14:paraId="6B4C42A9" w14:textId="6862464D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</w:tcPr>
          <w:p w14:paraId="67A63EAF" w14:textId="40506C94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FBFB1FD" w14:textId="29370F3D" w:rsidR="006154B7" w:rsidRPr="008640A9" w:rsidRDefault="006154B7" w:rsidP="006154B7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6154B7" w14:paraId="2E190500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59D4EF63" w14:textId="77777777" w:rsidR="006154B7" w:rsidRDefault="006154B7" w:rsidP="006154B7"/>
        </w:tc>
        <w:tc>
          <w:tcPr>
            <w:tcW w:w="2343" w:type="dxa"/>
          </w:tcPr>
          <w:p w14:paraId="58F08CEB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</w:tcPr>
          <w:p w14:paraId="1F5AF90D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00112DDC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68870B96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10E18DB2" w14:textId="18B5C7C9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</w:tcPr>
          <w:p w14:paraId="3805ABB9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</w:tcPr>
          <w:p w14:paraId="4C99ABAD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E5BF306" w14:textId="77777777" w:rsidR="006154B7" w:rsidRPr="008640A9" w:rsidRDefault="006154B7" w:rsidP="006154B7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6154B7" w14:paraId="164911EE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1FD4749A" w14:textId="30838C6D" w:rsidR="006154B7" w:rsidRDefault="006154B7" w:rsidP="006154B7">
            <w:pPr>
              <w:spacing w:before="60" w:after="60"/>
            </w:pPr>
            <w:r>
              <w:t xml:space="preserve">BOARDER COUNTIES </w:t>
            </w:r>
          </w:p>
        </w:tc>
        <w:tc>
          <w:tcPr>
            <w:tcW w:w="2343" w:type="dxa"/>
          </w:tcPr>
          <w:p w14:paraId="3489FC22" w14:textId="478BCAF1" w:rsidR="006154B7" w:rsidRDefault="00E5633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BARMAID</w:t>
            </w:r>
          </w:p>
        </w:tc>
        <w:tc>
          <w:tcPr>
            <w:tcW w:w="2492" w:type="dxa"/>
          </w:tcPr>
          <w:p w14:paraId="2C9A6311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9D75E4A" w14:textId="77777777" w:rsidR="006154B7" w:rsidRPr="008640A9" w:rsidRDefault="006154B7" w:rsidP="006154B7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6154B7" w14:paraId="7CE32055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0C419129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</w:tcPr>
          <w:p w14:paraId="4A6A8020" w14:textId="2A10688C" w:rsidR="006154B7" w:rsidRDefault="00E56338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BRAMBLE</w:t>
            </w:r>
          </w:p>
        </w:tc>
        <w:tc>
          <w:tcPr>
            <w:tcW w:w="2492" w:type="dxa"/>
          </w:tcPr>
          <w:p w14:paraId="72C2283C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D8E731F" w14:textId="77777777" w:rsidR="006154B7" w:rsidRPr="008640A9" w:rsidRDefault="006154B7" w:rsidP="006154B7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6154B7" w14:paraId="202FDAA3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305C664C" w14:textId="10BE1FAC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63CD508B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5697C3A7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739D1BC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0A784A01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66E361AD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3C27081C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406EE0FB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78B9C99B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69EA638D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43BBC43B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563EA4C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35201770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2B2FF583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3AF729E7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5FFA0491" w14:textId="41AF1015" w:rsidR="006154B7" w:rsidRDefault="006154B7" w:rsidP="006154B7">
            <w:r>
              <w:t xml:space="preserve">CHESHIRE </w:t>
            </w:r>
          </w:p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58E218B" w14:textId="0216A56C" w:rsidR="006154B7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HEDGEHOG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08A9966F" w14:textId="51EAF600" w:rsidR="006154B7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CDH STOMER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6CFCD7FE" w14:textId="6607F037" w:rsidR="006154B7" w:rsidRPr="008640A9" w:rsidRDefault="00E56338" w:rsidP="006154B7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TAUNTON VALE HELPER</w:t>
            </w:r>
          </w:p>
        </w:tc>
      </w:tr>
      <w:tr w:rsidR="006154B7" w14:paraId="1BE6FEA8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370F5BDC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  <w:shd w:val="clear" w:color="auto" w:fill="FFFF00"/>
          </w:tcPr>
          <w:p w14:paraId="6343D1B3" w14:textId="5736A22E" w:rsidR="006154B7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HELGA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3BD0A482" w14:textId="4C5EC4A4" w:rsidR="006154B7" w:rsidRDefault="00E56338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CDH STOMER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4E43D8F5" w14:textId="1C23CF88" w:rsidR="006154B7" w:rsidRPr="008640A9" w:rsidRDefault="00E56338" w:rsidP="006154B7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TAUNTON VALE HELPER</w:t>
            </w:r>
          </w:p>
        </w:tc>
      </w:tr>
      <w:tr w:rsidR="006154B7" w14:paraId="413A39B3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7C429BC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0B81B557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0A168C3F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E0F04DC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70C3AA98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71C45055" w14:textId="519B776B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34AB196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338B7FC4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09B1457E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173F06D5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1D746F6C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6E352C9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29EBA69D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50639459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2B536572" w14:textId="77777777" w:rsidTr="00450B08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67F5CD74" w14:textId="5B6C20FD" w:rsidR="006154B7" w:rsidRDefault="004C31D5" w:rsidP="006154B7">
            <w:r>
              <w:t xml:space="preserve">SC &amp; </w:t>
            </w:r>
            <w:r w:rsidR="006154B7">
              <w:t xml:space="preserve">RMA SANDHURST </w:t>
            </w:r>
          </w:p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  <w:shd w:val="clear" w:color="auto" w:fill="00B0F0"/>
          </w:tcPr>
          <w:p w14:paraId="5BD7BE32" w14:textId="2E4B977A" w:rsidR="006154B7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LAUGHTER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7EA862F2" w14:textId="0D0D4A4B" w:rsidR="006154B7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HURWORTH LANDSEER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1CE8D581" w14:textId="1701C0FA" w:rsidR="006154B7" w:rsidRPr="008640A9" w:rsidRDefault="00172D0A" w:rsidP="006154B7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STAINTONDALE RAPTURE</w:t>
            </w:r>
          </w:p>
        </w:tc>
      </w:tr>
      <w:tr w:rsidR="006154B7" w14:paraId="364CC76A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39678701" w14:textId="54411CF6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53B2FADE" w14:textId="2A72E15F" w:rsidR="006154B7" w:rsidRDefault="00172D0A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POSY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144EF7C2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3483908A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15110BAB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3A8AF9B6" w14:textId="77777777" w:rsidR="006154B7" w:rsidRDefault="006154B7" w:rsidP="006154B7">
            <w:pPr>
              <w:spacing w:before="60" w:after="60"/>
            </w:pPr>
          </w:p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009A8A8C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43C1BEA7" w14:textId="77777777" w:rsidR="006154B7" w:rsidRDefault="006154B7" w:rsidP="006154B7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7ABBE36F" w14:textId="77777777" w:rsidR="006154B7" w:rsidRPr="008640A9" w:rsidRDefault="006154B7" w:rsidP="006154B7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6154B7" w14:paraId="490FEFFA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49F959CA" w14:textId="6100E215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7DF67CD6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74201181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0D4C7422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1C213216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376296F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6720321B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592F2B25" w14:textId="77777777" w:rsidR="006154B7" w:rsidRDefault="006154B7" w:rsidP="006154B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01971585" w14:textId="77777777" w:rsidR="006154B7" w:rsidRPr="008640A9" w:rsidRDefault="006154B7" w:rsidP="006154B7">
            <w:pPr>
              <w:jc w:val="left"/>
              <w:rPr>
                <w:b w:val="0"/>
              </w:rPr>
            </w:pPr>
          </w:p>
        </w:tc>
      </w:tr>
      <w:tr w:rsidR="006154B7" w14:paraId="1FEA5E73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52B90009" w14:textId="77777777" w:rsidR="006154B7" w:rsidRDefault="006154B7" w:rsidP="006154B7"/>
        </w:tc>
        <w:tc>
          <w:tcPr>
            <w:tcW w:w="2343" w:type="dxa"/>
            <w:tcBorders>
              <w:bottom w:val="single" w:sz="4" w:space="0" w:color="BFBFBF" w:themeColor="background1" w:themeShade="BF"/>
            </w:tcBorders>
          </w:tcPr>
          <w:p w14:paraId="1E434611" w14:textId="77777777" w:rsidR="006154B7" w:rsidRDefault="006154B7" w:rsidP="0061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15E3CA21" w14:textId="77777777" w:rsidR="006154B7" w:rsidRDefault="006154B7" w:rsidP="0061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8" w:type="dxa"/>
          </w:tcPr>
          <w:p w14:paraId="5ECE0032" w14:textId="77777777" w:rsidR="006154B7" w:rsidRDefault="006154B7" w:rsidP="006154B7"/>
        </w:tc>
      </w:tr>
    </w:tbl>
    <w:p w14:paraId="698616AA" w14:textId="1A4B2975" w:rsidR="00980804" w:rsidRPr="008640A9" w:rsidRDefault="00980804" w:rsidP="00980804">
      <w:pPr>
        <w:pStyle w:val="Heading2"/>
        <w:rPr>
          <w:rFonts w:ascii="Arial" w:hAnsi="Arial" w:cs="Arial"/>
          <w:b/>
          <w:sz w:val="24"/>
        </w:rPr>
      </w:pPr>
      <w:r w:rsidRPr="008640A9">
        <w:rPr>
          <w:rFonts w:ascii="Arial" w:hAnsi="Arial" w:cs="Arial"/>
          <w:b/>
          <w:sz w:val="24"/>
        </w:rPr>
        <w:t>DRAGHOUND UNETERED BITCH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1BE22B67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58205DA9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6CB5F76E" w14:textId="77777777" w:rsidR="00980804" w:rsidRDefault="00980804" w:rsidP="00495C2C">
            <w:pPr>
              <w:pStyle w:val="Heading3"/>
              <w:outlineLvl w:val="2"/>
            </w:pPr>
          </w:p>
        </w:tc>
      </w:tr>
    </w:tbl>
    <w:p w14:paraId="6A8CA91D" w14:textId="2F111D3C" w:rsidR="00980804" w:rsidRDefault="00980804"/>
    <w:p w14:paraId="678F9923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0AF2CC0E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31"/>
        <w:gridCol w:w="2371"/>
        <w:gridCol w:w="2522"/>
        <w:gridCol w:w="2052"/>
      </w:tblGrid>
      <w:tr w:rsidR="00980804" w14:paraId="56934863" w14:textId="77777777" w:rsidTr="006154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vAlign w:val="bottom"/>
          </w:tcPr>
          <w:p w14:paraId="1F8ADDA0" w14:textId="77777777" w:rsidR="00980804" w:rsidRPr="008640A9" w:rsidRDefault="00980804" w:rsidP="00495C2C">
            <w:pPr>
              <w:spacing w:before="60" w:after="60"/>
              <w:rPr>
                <w:b/>
              </w:rPr>
            </w:pPr>
            <w:r w:rsidRPr="008640A9">
              <w:rPr>
                <w:b/>
              </w:rPr>
              <w:t>PACK</w:t>
            </w:r>
          </w:p>
        </w:tc>
        <w:tc>
          <w:tcPr>
            <w:tcW w:w="2342" w:type="dxa"/>
            <w:vAlign w:val="bottom"/>
          </w:tcPr>
          <w:p w14:paraId="2D6500DE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 xml:space="preserve">HOUND NAME </w:t>
            </w:r>
          </w:p>
        </w:tc>
        <w:tc>
          <w:tcPr>
            <w:tcW w:w="2491" w:type="dxa"/>
            <w:vAlign w:val="bottom"/>
          </w:tcPr>
          <w:p w14:paraId="16DF11E7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  <w:vAlign w:val="bottom"/>
          </w:tcPr>
          <w:p w14:paraId="06BE88D0" w14:textId="77777777" w:rsidR="00980804" w:rsidRDefault="00980804" w:rsidP="00495C2C">
            <w:pPr>
              <w:spacing w:before="60" w:after="60"/>
            </w:pPr>
            <w:r>
              <w:t>BITCH</w:t>
            </w:r>
          </w:p>
        </w:tc>
      </w:tr>
      <w:tr w:rsidR="00495C2C" w14:paraId="04260F58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</w:tcPr>
          <w:p w14:paraId="6B4CD9F9" w14:textId="7C4F47F7" w:rsidR="00495C2C" w:rsidRDefault="00495C2C" w:rsidP="00495C2C">
            <w:pPr>
              <w:spacing w:before="60" w:after="60"/>
            </w:pPr>
            <w:r>
              <w:t>COAKHAM</w:t>
            </w:r>
          </w:p>
        </w:tc>
        <w:tc>
          <w:tcPr>
            <w:tcW w:w="2342" w:type="dxa"/>
            <w:shd w:val="clear" w:color="auto" w:fill="00B0F0"/>
          </w:tcPr>
          <w:p w14:paraId="3A971EEC" w14:textId="77777777" w:rsidR="00495C2C" w:rsidRDefault="0013067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HARMONEY</w:t>
            </w:r>
          </w:p>
          <w:p w14:paraId="7E5327C1" w14:textId="195DCDE7" w:rsidR="0013067F" w:rsidRDefault="0013067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HYECYNTH</w:t>
            </w:r>
          </w:p>
        </w:tc>
        <w:tc>
          <w:tcPr>
            <w:tcW w:w="2491" w:type="dxa"/>
          </w:tcPr>
          <w:p w14:paraId="57291285" w14:textId="18512C6A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5DB85873" w14:textId="4033A517" w:rsidR="00495C2C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495C2C" w14:paraId="072A9B21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</w:tcPr>
          <w:p w14:paraId="43275519" w14:textId="528A2943" w:rsidR="00495C2C" w:rsidRDefault="00495C2C" w:rsidP="00495C2C">
            <w:pPr>
              <w:spacing w:before="60" w:after="60"/>
            </w:pPr>
          </w:p>
        </w:tc>
        <w:tc>
          <w:tcPr>
            <w:tcW w:w="2342" w:type="dxa"/>
          </w:tcPr>
          <w:p w14:paraId="1516891B" w14:textId="77777777" w:rsidR="00495C2C" w:rsidRDefault="0013067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RUBY</w:t>
            </w:r>
          </w:p>
          <w:p w14:paraId="56F8676A" w14:textId="575D5F2C" w:rsidR="0013067F" w:rsidRDefault="0013067F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RUSSETT</w:t>
            </w:r>
          </w:p>
        </w:tc>
        <w:tc>
          <w:tcPr>
            <w:tcW w:w="2491" w:type="dxa"/>
          </w:tcPr>
          <w:p w14:paraId="12A4245A" w14:textId="2D02503C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3E13582D" w14:textId="0C7CDBA0" w:rsidR="00495C2C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495C2C" w14:paraId="3C98D9C8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</w:tcPr>
          <w:p w14:paraId="088E003B" w14:textId="1C9691A0" w:rsidR="00495C2C" w:rsidRDefault="00495C2C" w:rsidP="00495C2C">
            <w:pPr>
              <w:spacing w:before="60" w:after="60"/>
            </w:pPr>
          </w:p>
        </w:tc>
        <w:tc>
          <w:tcPr>
            <w:tcW w:w="2342" w:type="dxa"/>
          </w:tcPr>
          <w:p w14:paraId="4AAB9699" w14:textId="5E66291A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</w:tcPr>
          <w:p w14:paraId="33BD4A25" w14:textId="0198CFBD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7FD229C1" w14:textId="684A3324" w:rsidR="00495C2C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495C2C" w14:paraId="7BBEC16B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</w:tcPr>
          <w:p w14:paraId="4EE7B37C" w14:textId="77777777" w:rsidR="00495C2C" w:rsidRDefault="00495C2C" w:rsidP="00495C2C"/>
        </w:tc>
        <w:tc>
          <w:tcPr>
            <w:tcW w:w="2342" w:type="dxa"/>
          </w:tcPr>
          <w:p w14:paraId="29DD701E" w14:textId="0695721C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</w:tcPr>
          <w:p w14:paraId="2F230119" w14:textId="0D86C738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6CEDD985" w14:textId="1043A111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495C2C" w14:paraId="4CB07953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</w:tcPr>
          <w:p w14:paraId="600F1AAF" w14:textId="0888C98B" w:rsidR="00495C2C" w:rsidRDefault="00495C2C" w:rsidP="00495C2C">
            <w:pPr>
              <w:spacing w:before="60" w:after="60"/>
            </w:pPr>
            <w:r>
              <w:t>CRANWELL</w:t>
            </w:r>
          </w:p>
        </w:tc>
        <w:tc>
          <w:tcPr>
            <w:tcW w:w="2342" w:type="dxa"/>
            <w:shd w:val="clear" w:color="auto" w:fill="FF0000"/>
          </w:tcPr>
          <w:p w14:paraId="3E7F8C4F" w14:textId="63C12983" w:rsidR="00495C2C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MERLIN</w:t>
            </w:r>
          </w:p>
        </w:tc>
        <w:tc>
          <w:tcPr>
            <w:tcW w:w="2491" w:type="dxa"/>
          </w:tcPr>
          <w:p w14:paraId="3E367948" w14:textId="0EC62CEC" w:rsidR="00495C2C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READYFIELD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4AD79D0B" w14:textId="2206433F" w:rsidR="00495C2C" w:rsidRPr="008640A9" w:rsidRDefault="00E425E7" w:rsidP="00495C2C">
            <w:pPr>
              <w:spacing w:before="60" w:after="60"/>
              <w:jc w:val="left"/>
              <w:rPr>
                <w:b w:val="0"/>
              </w:rPr>
            </w:pPr>
            <w:r w:rsidRPr="008640A9">
              <w:rPr>
                <w:b w:val="0"/>
              </w:rPr>
              <w:t>TRINNY</w:t>
            </w:r>
          </w:p>
        </w:tc>
      </w:tr>
      <w:tr w:rsidR="00495C2C" w14:paraId="4E0E915C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</w:tcPr>
          <w:p w14:paraId="292B4630" w14:textId="3DC7292C" w:rsidR="00495C2C" w:rsidRDefault="00495C2C" w:rsidP="00495C2C">
            <w:pPr>
              <w:spacing w:before="60" w:after="60"/>
            </w:pPr>
          </w:p>
        </w:tc>
        <w:tc>
          <w:tcPr>
            <w:tcW w:w="2342" w:type="dxa"/>
            <w:shd w:val="clear" w:color="auto" w:fill="FF0000"/>
          </w:tcPr>
          <w:p w14:paraId="7C305B87" w14:textId="606543A9" w:rsidR="00495C2C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MOUSE</w:t>
            </w:r>
          </w:p>
        </w:tc>
        <w:tc>
          <w:tcPr>
            <w:tcW w:w="2491" w:type="dxa"/>
          </w:tcPr>
          <w:p w14:paraId="66343DCE" w14:textId="6265FE47" w:rsidR="00495C2C" w:rsidRDefault="00E425E7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READYFIELD MERLIN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7D33FA19" w14:textId="11B8CFCC" w:rsidR="00495C2C" w:rsidRPr="008640A9" w:rsidRDefault="00E425E7" w:rsidP="00495C2C">
            <w:pPr>
              <w:spacing w:before="60" w:after="60"/>
              <w:jc w:val="left"/>
              <w:rPr>
                <w:b w:val="0"/>
              </w:rPr>
            </w:pPr>
            <w:r w:rsidRPr="008640A9">
              <w:rPr>
                <w:b w:val="0"/>
              </w:rPr>
              <w:t>TRINNY</w:t>
            </w:r>
          </w:p>
        </w:tc>
      </w:tr>
      <w:tr w:rsidR="00495C2C" w14:paraId="648E547E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</w:tcPr>
          <w:p w14:paraId="1FEB4F10" w14:textId="77777777" w:rsidR="00495C2C" w:rsidRDefault="00495C2C" w:rsidP="00495C2C">
            <w:pPr>
              <w:spacing w:before="60" w:after="60"/>
            </w:pPr>
          </w:p>
        </w:tc>
        <w:tc>
          <w:tcPr>
            <w:tcW w:w="2342" w:type="dxa"/>
          </w:tcPr>
          <w:p w14:paraId="2144EE15" w14:textId="77777777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</w:tcPr>
          <w:p w14:paraId="6C6E6A3A" w14:textId="77777777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62EE21AA" w14:textId="77777777" w:rsidR="00495C2C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495C2C" w14:paraId="4E1085C9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434C4887" w14:textId="02A88D6D" w:rsidR="00495C2C" w:rsidRDefault="00495C2C" w:rsidP="00495C2C">
            <w:r>
              <w:t xml:space="preserve">FARMERS </w:t>
            </w:r>
          </w:p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60874C51" w14:textId="3016AD9F" w:rsidR="00495C2C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RANDOM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187A122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0B3D69CD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495C2C" w14:paraId="61C9A8E8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6AE93F37" w14:textId="77777777" w:rsidR="00495C2C" w:rsidRDefault="00495C2C" w:rsidP="00495C2C"/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112B20F6" w14:textId="43F20314" w:rsidR="00495C2C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RAFTER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3E9C3A22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0A6F101C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495C2C" w14:paraId="0F6A9998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1061C8F7" w14:textId="77777777" w:rsidR="00495C2C" w:rsidRDefault="00495C2C" w:rsidP="00495C2C"/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126768CD" w14:textId="45078105" w:rsidR="00495C2C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OSTLER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242C3560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4F08607E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C91BEF" w14:paraId="189B607E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36A39675" w14:textId="77777777" w:rsidR="00C91BEF" w:rsidRDefault="00C91BEF" w:rsidP="00495C2C"/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3CCFC9DD" w14:textId="6F819A7F" w:rsidR="00C91BEF" w:rsidRDefault="00C91BEF" w:rsidP="00C91BE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QUERY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A800871" w14:textId="77777777" w:rsidR="00C91BEF" w:rsidRDefault="00C91BEF" w:rsidP="00495C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6CD092C4" w14:textId="77777777" w:rsidR="00C91BEF" w:rsidRPr="008640A9" w:rsidRDefault="00C91BEF" w:rsidP="00495C2C">
            <w:pPr>
              <w:rPr>
                <w:b w:val="0"/>
              </w:rPr>
            </w:pPr>
          </w:p>
        </w:tc>
      </w:tr>
      <w:tr w:rsidR="00495C2C" w14:paraId="6C4242E0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07930B34" w14:textId="17463D5B" w:rsidR="00495C2C" w:rsidRDefault="00495C2C" w:rsidP="00495C2C">
            <w:r>
              <w:t>FOURSHIRES</w:t>
            </w:r>
          </w:p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  <w:shd w:val="clear" w:color="auto" w:fill="FFFF00"/>
          </w:tcPr>
          <w:p w14:paraId="2F217919" w14:textId="7172798B" w:rsidR="00495C2C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BESSIE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322F7831" w14:textId="2B5F765B" w:rsidR="00495C2C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DARBY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6222CDE9" w14:textId="65A15E92" w:rsidR="00495C2C" w:rsidRPr="008640A9" w:rsidRDefault="00C91BEF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FARMERS NECTAR</w:t>
            </w:r>
          </w:p>
        </w:tc>
      </w:tr>
      <w:tr w:rsidR="00495C2C" w14:paraId="65796278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450C8668" w14:textId="77777777" w:rsidR="00495C2C" w:rsidRDefault="00495C2C" w:rsidP="00495C2C"/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  <w:shd w:val="clear" w:color="auto" w:fill="FFFF00"/>
          </w:tcPr>
          <w:p w14:paraId="0C8D2784" w14:textId="42B0F6B3" w:rsidR="00495C2C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BOUNTY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1E319D5D" w14:textId="73750B4C" w:rsidR="00495C2C" w:rsidRDefault="00C91BE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DARBY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706ECB47" w14:textId="398681E7" w:rsidR="00495C2C" w:rsidRPr="008640A9" w:rsidRDefault="00C91BEF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FARMERS NECTAR</w:t>
            </w:r>
          </w:p>
        </w:tc>
      </w:tr>
      <w:tr w:rsidR="00495C2C" w14:paraId="5D85BE62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7CC38336" w14:textId="77777777" w:rsidR="00495C2C" w:rsidRDefault="00495C2C" w:rsidP="00495C2C"/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738DA4DA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1BFA3150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6842961D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495C2C" w14:paraId="439C7D41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6EE5AC5C" w14:textId="7CAC8CB8" w:rsidR="00495C2C" w:rsidRDefault="00495C2C" w:rsidP="00495C2C">
            <w:r>
              <w:t>HIGHMOOR</w:t>
            </w:r>
          </w:p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7C1241CD" w14:textId="55ABF140" w:rsidR="00495C2C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DEVON 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63734364" w14:textId="0D3E92A8" w:rsidR="00495C2C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DYLAN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57ED3F26" w14:textId="75629F0A" w:rsidR="00495C2C" w:rsidRPr="008640A9" w:rsidRDefault="00A42919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LIBERTY</w:t>
            </w:r>
          </w:p>
        </w:tc>
      </w:tr>
      <w:tr w:rsidR="00495C2C" w14:paraId="157A8684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657E0865" w14:textId="77777777" w:rsidR="00495C2C" w:rsidRDefault="00495C2C" w:rsidP="00495C2C"/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2F14E61B" w14:textId="4C8A1BF4" w:rsidR="00495C2C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LIBERTY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FCC645D" w14:textId="63526B78" w:rsidR="00495C2C" w:rsidRDefault="00A42919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LIFTER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6F33135B" w14:textId="3D2B48BD" w:rsidR="00495C2C" w:rsidRPr="008640A9" w:rsidRDefault="00A42919" w:rsidP="00495C2C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SUKI</w:t>
            </w:r>
          </w:p>
        </w:tc>
      </w:tr>
      <w:tr w:rsidR="00495C2C" w14:paraId="75C0037B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4C48B3F9" w14:textId="029F7CB0" w:rsidR="00495C2C" w:rsidRDefault="00495C2C" w:rsidP="00495C2C">
            <w:r>
              <w:t>KENT &amp; SURREY</w:t>
            </w:r>
          </w:p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1C2D2BE7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BFA0B99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129B956C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495C2C" w14:paraId="48A693FB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62528F2D" w14:textId="77777777" w:rsidR="00495C2C" w:rsidRDefault="00495C2C" w:rsidP="00495C2C">
            <w:pPr>
              <w:spacing w:before="60" w:after="60"/>
            </w:pPr>
          </w:p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144B972E" w14:textId="77777777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32F36D6B" w14:textId="77777777" w:rsidR="00495C2C" w:rsidRDefault="00495C2C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3FB97411" w14:textId="77777777" w:rsidR="00495C2C" w:rsidRPr="008640A9" w:rsidRDefault="00495C2C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495C2C" w14:paraId="5CBD6D43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3987DBED" w14:textId="3B7F1992" w:rsidR="00495C2C" w:rsidRDefault="00495C2C" w:rsidP="00495C2C">
            <w:r>
              <w:t>READYFIELD</w:t>
            </w:r>
          </w:p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2E4261B6" w14:textId="77777777" w:rsidR="00495C2C" w:rsidRDefault="0013067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TILLY </w:t>
            </w:r>
          </w:p>
          <w:p w14:paraId="2C0CE179" w14:textId="1D038F3F" w:rsidR="0013067F" w:rsidRDefault="0013067F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KIA</w:t>
            </w: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0532B8A6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05E27C0B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495C2C" w14:paraId="6A00F04B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6A15972D" w14:textId="43AB485A" w:rsidR="00495C2C" w:rsidRDefault="00495C2C" w:rsidP="00495C2C"/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59559281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42E2540D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7FBF53DB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  <w:tr w:rsidR="00495C2C" w14:paraId="66999BD7" w14:textId="77777777" w:rsidTr="006154B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dxa"/>
            <w:tcBorders>
              <w:bottom w:val="single" w:sz="4" w:space="0" w:color="BFBFBF" w:themeColor="background1" w:themeShade="BF"/>
            </w:tcBorders>
          </w:tcPr>
          <w:p w14:paraId="410F5147" w14:textId="1604C146" w:rsidR="00495C2C" w:rsidRDefault="00495C2C" w:rsidP="00495C2C">
            <w:r>
              <w:t>YORKSHIRE FARMERS</w:t>
            </w:r>
          </w:p>
        </w:tc>
        <w:tc>
          <w:tcPr>
            <w:tcW w:w="2342" w:type="dxa"/>
            <w:tcBorders>
              <w:bottom w:val="single" w:sz="4" w:space="0" w:color="BFBFBF" w:themeColor="background1" w:themeShade="BF"/>
            </w:tcBorders>
          </w:tcPr>
          <w:p w14:paraId="03ADD714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1" w:type="dxa"/>
            <w:tcBorders>
              <w:bottom w:val="single" w:sz="4" w:space="0" w:color="BFBFBF" w:themeColor="background1" w:themeShade="BF"/>
            </w:tcBorders>
          </w:tcPr>
          <w:p w14:paraId="3F20DC47" w14:textId="77777777" w:rsidR="00495C2C" w:rsidRDefault="00495C2C" w:rsidP="00495C2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27" w:type="dxa"/>
          </w:tcPr>
          <w:p w14:paraId="6AAF6A9B" w14:textId="77777777" w:rsidR="00495C2C" w:rsidRPr="008640A9" w:rsidRDefault="00495C2C" w:rsidP="00495C2C">
            <w:pPr>
              <w:jc w:val="left"/>
              <w:rPr>
                <w:b w:val="0"/>
              </w:rPr>
            </w:pPr>
          </w:p>
        </w:tc>
      </w:tr>
    </w:tbl>
    <w:p w14:paraId="2DFC77A6" w14:textId="459B79E9" w:rsidR="00980804" w:rsidRPr="00A1048F" w:rsidRDefault="00980804" w:rsidP="00980804">
      <w:pPr>
        <w:pStyle w:val="Heading2"/>
        <w:rPr>
          <w:rFonts w:ascii="Arial" w:hAnsi="Arial" w:cs="Arial"/>
          <w:b/>
          <w:i w:val="0"/>
          <w:sz w:val="24"/>
        </w:rPr>
      </w:pPr>
      <w:r w:rsidRPr="00A1048F">
        <w:rPr>
          <w:rFonts w:ascii="Arial" w:hAnsi="Arial" w:cs="Arial"/>
          <w:b/>
          <w:i w:val="0"/>
          <w:sz w:val="24"/>
        </w:rPr>
        <w:t>BLOODHOUND COUPLES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0EA11DC5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4986EE66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5874A9C0" w14:textId="77777777" w:rsidR="00980804" w:rsidRDefault="00980804" w:rsidP="00495C2C">
            <w:pPr>
              <w:pStyle w:val="Heading3"/>
              <w:outlineLvl w:val="2"/>
            </w:pPr>
          </w:p>
        </w:tc>
      </w:tr>
    </w:tbl>
    <w:p w14:paraId="3E9B516D" w14:textId="3CA31CF5" w:rsidR="00980804" w:rsidRDefault="00980804"/>
    <w:p w14:paraId="27E56CFA" w14:textId="77777777" w:rsidR="0013067F" w:rsidRDefault="0013067F" w:rsidP="00980804">
      <w:pPr>
        <w:pStyle w:val="Title"/>
        <w:rPr>
          <w:sz w:val="40"/>
        </w:rPr>
      </w:pPr>
    </w:p>
    <w:p w14:paraId="40B09A25" w14:textId="77777777" w:rsidR="00980804" w:rsidRPr="008C5918" w:rsidRDefault="00980804" w:rsidP="00980804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521653D5" w14:textId="77777777" w:rsidR="00980804" w:rsidRPr="00BC3576" w:rsidRDefault="00980804" w:rsidP="00980804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tbl>
      <w:tblPr>
        <w:tblStyle w:val="Timesheet"/>
        <w:tblpPr w:leftFromText="180" w:rightFromText="180" w:vertAnchor="text" w:horzAnchor="margin" w:tblpY="473"/>
        <w:tblW w:w="5000" w:type="pct"/>
        <w:tblLook w:val="05A0" w:firstRow="1" w:lastRow="0" w:firstColumn="1" w:lastColumn="1" w:noHBand="0" w:noVBand="1"/>
        <w:tblDescription w:val="Layout table"/>
      </w:tblPr>
      <w:tblGrid>
        <w:gridCol w:w="2528"/>
        <w:gridCol w:w="2370"/>
        <w:gridCol w:w="2523"/>
        <w:gridCol w:w="2055"/>
      </w:tblGrid>
      <w:tr w:rsidR="00980804" w14:paraId="5CB95CB4" w14:textId="77777777" w:rsidTr="004C31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vAlign w:val="bottom"/>
          </w:tcPr>
          <w:p w14:paraId="3D9AFCC7" w14:textId="77777777" w:rsidR="00980804" w:rsidRPr="008640A9" w:rsidRDefault="00980804" w:rsidP="00495C2C">
            <w:pPr>
              <w:spacing w:before="60" w:after="60"/>
              <w:rPr>
                <w:b/>
              </w:rPr>
            </w:pPr>
            <w:r w:rsidRPr="008640A9">
              <w:rPr>
                <w:b/>
              </w:rPr>
              <w:t>PACK</w:t>
            </w:r>
          </w:p>
        </w:tc>
        <w:tc>
          <w:tcPr>
            <w:tcW w:w="2341" w:type="dxa"/>
            <w:vAlign w:val="bottom"/>
          </w:tcPr>
          <w:p w14:paraId="7DE0356E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 xml:space="preserve">HOUND NAME </w:t>
            </w:r>
          </w:p>
        </w:tc>
        <w:tc>
          <w:tcPr>
            <w:tcW w:w="2492" w:type="dxa"/>
            <w:vAlign w:val="bottom"/>
          </w:tcPr>
          <w:p w14:paraId="1D6EC6AE" w14:textId="77777777" w:rsidR="00980804" w:rsidRPr="008640A9" w:rsidRDefault="00980804" w:rsidP="00495C2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8640A9">
              <w:rPr>
                <w:b/>
              </w:rPr>
              <w:t>SIRE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  <w:vAlign w:val="bottom"/>
          </w:tcPr>
          <w:p w14:paraId="3DC8D5A8" w14:textId="77777777" w:rsidR="00980804" w:rsidRDefault="00980804" w:rsidP="00495C2C">
            <w:pPr>
              <w:spacing w:before="60" w:after="60"/>
            </w:pPr>
            <w:r>
              <w:t>BITCH</w:t>
            </w:r>
          </w:p>
        </w:tc>
      </w:tr>
      <w:tr w:rsidR="00980804" w14:paraId="7255F164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4E265AF4" w14:textId="4F99F881" w:rsidR="00980804" w:rsidRDefault="00E56338" w:rsidP="00495C2C">
            <w:pPr>
              <w:spacing w:before="60" w:after="60"/>
            </w:pPr>
            <w:r>
              <w:t>BERKS &amp; BUCKS</w:t>
            </w:r>
          </w:p>
        </w:tc>
        <w:tc>
          <w:tcPr>
            <w:tcW w:w="2341" w:type="dxa"/>
            <w:shd w:val="clear" w:color="auto" w:fill="00B0F0"/>
          </w:tcPr>
          <w:p w14:paraId="138EA2A5" w14:textId="77777777" w:rsidR="00980804" w:rsidRDefault="00F272AA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CYPHER</w:t>
            </w:r>
          </w:p>
          <w:p w14:paraId="307C1C42" w14:textId="68C94367" w:rsidR="00F272AA" w:rsidRDefault="00F272AA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CYBER</w:t>
            </w:r>
          </w:p>
        </w:tc>
        <w:tc>
          <w:tcPr>
            <w:tcW w:w="2492" w:type="dxa"/>
          </w:tcPr>
          <w:p w14:paraId="2454CCBF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643F7AC6" w14:textId="77777777" w:rsidR="00980804" w:rsidRPr="008640A9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26CCC463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661A8602" w14:textId="77777777" w:rsidR="00980804" w:rsidRDefault="00980804" w:rsidP="00495C2C">
            <w:pPr>
              <w:spacing w:before="60" w:after="60"/>
            </w:pPr>
          </w:p>
        </w:tc>
        <w:tc>
          <w:tcPr>
            <w:tcW w:w="2341" w:type="dxa"/>
          </w:tcPr>
          <w:p w14:paraId="2F9C5AEA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293DE29" w14:textId="77777777" w:rsidR="00F272AA" w:rsidRDefault="00F272AA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</w:tcPr>
          <w:p w14:paraId="1DBE7FCC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303971BA" w14:textId="77777777" w:rsidR="00980804" w:rsidRPr="008640A9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980804" w14:paraId="0C3C919D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1896DF50" w14:textId="77777777" w:rsidR="00980804" w:rsidRDefault="00980804" w:rsidP="00495C2C">
            <w:pPr>
              <w:spacing w:before="60" w:after="60"/>
            </w:pPr>
          </w:p>
        </w:tc>
        <w:tc>
          <w:tcPr>
            <w:tcW w:w="2341" w:type="dxa"/>
          </w:tcPr>
          <w:p w14:paraId="7ACDD4D1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01AF44" w14:textId="77777777" w:rsidR="00F272AA" w:rsidRDefault="00F272AA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</w:tcPr>
          <w:p w14:paraId="2EADAE2D" w14:textId="77777777" w:rsidR="00980804" w:rsidRDefault="00980804" w:rsidP="00495C2C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57FFD288" w14:textId="77777777" w:rsidR="00980804" w:rsidRPr="008640A9" w:rsidRDefault="00980804" w:rsidP="00495C2C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F272AA" w14:paraId="4511F40F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4C1A14F5" w14:textId="4CF9EECB" w:rsidR="00F272AA" w:rsidRDefault="00F272AA" w:rsidP="00F272AA">
            <w:pPr>
              <w:spacing w:before="60" w:after="60"/>
            </w:pPr>
            <w:r>
              <w:t>BOARDER COUNITES</w:t>
            </w:r>
          </w:p>
        </w:tc>
        <w:tc>
          <w:tcPr>
            <w:tcW w:w="2341" w:type="dxa"/>
          </w:tcPr>
          <w:p w14:paraId="2B4ABEA9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BARMAID</w:t>
            </w:r>
          </w:p>
          <w:p w14:paraId="1FA2E0C2" w14:textId="6D8115DC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BARMAN</w:t>
            </w:r>
          </w:p>
        </w:tc>
        <w:tc>
          <w:tcPr>
            <w:tcW w:w="2492" w:type="dxa"/>
          </w:tcPr>
          <w:p w14:paraId="46953F94" w14:textId="77777777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66B4E715" w14:textId="77777777" w:rsidR="00F272AA" w:rsidRPr="008640A9" w:rsidRDefault="00F272AA" w:rsidP="00F272AA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F272AA" w14:paraId="7FD39A1F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5CCCBEB6" w14:textId="77777777" w:rsidR="00F272AA" w:rsidRDefault="00F272AA" w:rsidP="00F272AA">
            <w:pPr>
              <w:spacing w:before="60" w:after="60"/>
            </w:pPr>
          </w:p>
        </w:tc>
        <w:tc>
          <w:tcPr>
            <w:tcW w:w="2341" w:type="dxa"/>
          </w:tcPr>
          <w:p w14:paraId="0C30892B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BAILEY</w:t>
            </w:r>
          </w:p>
          <w:p w14:paraId="35BD2F19" w14:textId="3D0AEDFE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BRAMBLE</w:t>
            </w:r>
          </w:p>
        </w:tc>
        <w:tc>
          <w:tcPr>
            <w:tcW w:w="2492" w:type="dxa"/>
          </w:tcPr>
          <w:p w14:paraId="35C4A9E6" w14:textId="77777777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54B6B1E6" w14:textId="77777777" w:rsidR="00F272AA" w:rsidRPr="008640A9" w:rsidRDefault="00F272AA" w:rsidP="00F272AA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F272AA" w14:paraId="3D0B98EF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14:paraId="73CC81BB" w14:textId="77777777" w:rsidR="00F272AA" w:rsidRDefault="00F272AA" w:rsidP="00F272AA">
            <w:pPr>
              <w:spacing w:before="60" w:after="60"/>
            </w:pPr>
          </w:p>
        </w:tc>
        <w:tc>
          <w:tcPr>
            <w:tcW w:w="2341" w:type="dxa"/>
            <w:shd w:val="clear" w:color="auto" w:fill="FFFF00"/>
          </w:tcPr>
          <w:p w14:paraId="67590C07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BELLA</w:t>
            </w:r>
          </w:p>
          <w:p w14:paraId="0799E77C" w14:textId="5E2F51D1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BLISSFUL</w:t>
            </w:r>
          </w:p>
        </w:tc>
        <w:tc>
          <w:tcPr>
            <w:tcW w:w="2492" w:type="dxa"/>
          </w:tcPr>
          <w:p w14:paraId="36523FF6" w14:textId="77777777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0C6C97E3" w14:textId="77777777" w:rsidR="00F272AA" w:rsidRPr="008640A9" w:rsidRDefault="00F272AA" w:rsidP="00F272AA">
            <w:pPr>
              <w:spacing w:before="60" w:after="60"/>
              <w:jc w:val="left"/>
              <w:rPr>
                <w:b w:val="0"/>
              </w:rPr>
            </w:pPr>
          </w:p>
        </w:tc>
      </w:tr>
      <w:tr w:rsidR="00F272AA" w14:paraId="13781EC9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0F6EEE1" w14:textId="31597D47" w:rsidR="00F272AA" w:rsidRDefault="00F272AA" w:rsidP="00F272AA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1BA6318D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C36F05A" w14:textId="2752DF9E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02AF7289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1FC9957A" w14:textId="77777777" w:rsidR="00F272AA" w:rsidRPr="008640A9" w:rsidRDefault="00F272AA" w:rsidP="00F272AA">
            <w:pPr>
              <w:jc w:val="left"/>
              <w:rPr>
                <w:b w:val="0"/>
              </w:rPr>
            </w:pPr>
          </w:p>
        </w:tc>
      </w:tr>
      <w:tr w:rsidR="00F272AA" w14:paraId="6C471976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241D35C" w14:textId="77777777" w:rsidR="00F272AA" w:rsidRDefault="00F272AA" w:rsidP="00F272AA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1C502F28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2563372" w14:textId="5127D9B5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30007565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1CA475C7" w14:textId="77777777" w:rsidR="00F272AA" w:rsidRPr="008640A9" w:rsidRDefault="00F272AA" w:rsidP="00F272AA">
            <w:pPr>
              <w:jc w:val="left"/>
              <w:rPr>
                <w:b w:val="0"/>
              </w:rPr>
            </w:pPr>
          </w:p>
        </w:tc>
      </w:tr>
      <w:tr w:rsidR="00F272AA" w14:paraId="01DCFF43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226F4C6D" w14:textId="487C1F63" w:rsidR="00F272AA" w:rsidRDefault="00F272AA" w:rsidP="00F272AA">
            <w:r>
              <w:t>CHESHIRE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67C080C8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PASSION</w:t>
            </w:r>
          </w:p>
          <w:p w14:paraId="22D3B7A8" w14:textId="7EF337FA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PASTIME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2F397B81" w14:textId="0E4456DB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HEYTHROP SABRE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4B43C4AD" w14:textId="4FC0CBB1" w:rsidR="00F272AA" w:rsidRPr="008640A9" w:rsidRDefault="00F272AA" w:rsidP="00F272AA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>CHESHIRE FOREST PONDWEED</w:t>
            </w:r>
          </w:p>
        </w:tc>
      </w:tr>
      <w:tr w:rsidR="00F272AA" w14:paraId="717837AA" w14:textId="77777777" w:rsidTr="0013067F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16395BB9" w14:textId="77777777" w:rsidR="00F272AA" w:rsidRDefault="00F272AA" w:rsidP="00F272AA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  <w:shd w:val="clear" w:color="auto" w:fill="FF0000"/>
          </w:tcPr>
          <w:p w14:paraId="289D4976" w14:textId="77777777" w:rsidR="00F272AA" w:rsidRDefault="0013067F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STATESMAN</w:t>
            </w:r>
          </w:p>
          <w:p w14:paraId="31808C65" w14:textId="73D32CF4" w:rsidR="0013067F" w:rsidRDefault="0013067F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MASCOTT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2B96D469" w14:textId="2B81CAB5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545F9231" w14:textId="3C5BDEDE" w:rsidR="00F272AA" w:rsidRPr="008640A9" w:rsidRDefault="00F272AA" w:rsidP="00F272AA">
            <w:pPr>
              <w:jc w:val="left"/>
              <w:rPr>
                <w:b w:val="0"/>
              </w:rPr>
            </w:pPr>
          </w:p>
        </w:tc>
      </w:tr>
      <w:tr w:rsidR="00F272AA" w14:paraId="691011FE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2BFC7B1B" w14:textId="3517F9B4" w:rsidR="00F272AA" w:rsidRDefault="00F272AA" w:rsidP="00F272AA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07FB4268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00B8883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2580CAEE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58F5CEEC" w14:textId="77777777" w:rsidR="00F272AA" w:rsidRPr="008640A9" w:rsidRDefault="00F272AA" w:rsidP="00F272AA">
            <w:pPr>
              <w:jc w:val="left"/>
              <w:rPr>
                <w:b w:val="0"/>
              </w:rPr>
            </w:pPr>
          </w:p>
        </w:tc>
      </w:tr>
      <w:tr w:rsidR="00F272AA" w14:paraId="64906089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7D6E2CF" w14:textId="77777777" w:rsidR="00F272AA" w:rsidRDefault="00F272AA" w:rsidP="00F272AA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11D44DE6" w14:textId="77777777" w:rsidR="00F272AA" w:rsidRDefault="00F272AA" w:rsidP="00F272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9C7C6AF" w14:textId="77777777" w:rsidR="00F272AA" w:rsidRDefault="00F272AA" w:rsidP="00F272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601E1D36" w14:textId="77777777" w:rsidR="00F272AA" w:rsidRDefault="00F272AA" w:rsidP="00F272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7E538132" w14:textId="77777777" w:rsidR="00F272AA" w:rsidRPr="008640A9" w:rsidRDefault="00F272AA" w:rsidP="00F272AA">
            <w:pPr>
              <w:rPr>
                <w:b w:val="0"/>
              </w:rPr>
            </w:pPr>
          </w:p>
        </w:tc>
      </w:tr>
      <w:tr w:rsidR="00F272AA" w14:paraId="5E38E87E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089314B8" w14:textId="563F084B" w:rsidR="00F272AA" w:rsidRDefault="00F272AA" w:rsidP="00F272AA">
            <w:r>
              <w:t>SC &amp; RMA SANDHURST</w:t>
            </w: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54C69D2D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STOCKMAN</w:t>
            </w:r>
          </w:p>
          <w:p w14:paraId="0D8E81EE" w14:textId="3FFEF4D2" w:rsidR="00F272AA" w:rsidRDefault="0013067F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  <w:r w:rsidR="00F272AA">
              <w:t xml:space="preserve"> </w:t>
            </w: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2F1B4BF2" w14:textId="4837F433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AVON VALE STROLLER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453D5D81" w14:textId="585F9DC7" w:rsidR="00F272AA" w:rsidRPr="008640A9" w:rsidRDefault="00F272AA" w:rsidP="00F272AA">
            <w:pPr>
              <w:jc w:val="left"/>
              <w:rPr>
                <w:b w:val="0"/>
              </w:rPr>
            </w:pPr>
            <w:r w:rsidRPr="008640A9">
              <w:rPr>
                <w:b w:val="0"/>
              </w:rPr>
              <w:t xml:space="preserve">AVON VALE GADGET </w:t>
            </w:r>
          </w:p>
        </w:tc>
      </w:tr>
      <w:tr w:rsidR="00F272AA" w14:paraId="154268A4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483C0051" w14:textId="384D916D" w:rsidR="00F272AA" w:rsidRDefault="00F272AA" w:rsidP="00F272AA"/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6F5EBA1C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0E4F566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2AA718F5" w14:textId="77777777" w:rsidR="00F272AA" w:rsidRDefault="00F272AA" w:rsidP="00F272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67752CBE" w14:textId="77777777" w:rsidR="00F272AA" w:rsidRPr="008640A9" w:rsidRDefault="00F272AA" w:rsidP="00F272AA">
            <w:pPr>
              <w:jc w:val="left"/>
              <w:rPr>
                <w:b w:val="0"/>
              </w:rPr>
            </w:pPr>
          </w:p>
        </w:tc>
      </w:tr>
      <w:tr w:rsidR="00F272AA" w14:paraId="3E492B6B" w14:textId="77777777" w:rsidTr="004C31D5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  <w:tcBorders>
              <w:bottom w:val="single" w:sz="4" w:space="0" w:color="BFBFBF" w:themeColor="background1" w:themeShade="BF"/>
            </w:tcBorders>
          </w:tcPr>
          <w:p w14:paraId="2FB51978" w14:textId="77777777" w:rsidR="00F272AA" w:rsidRDefault="00F272AA" w:rsidP="00F272AA">
            <w:pPr>
              <w:spacing w:before="60" w:after="60"/>
            </w:pPr>
          </w:p>
        </w:tc>
        <w:tc>
          <w:tcPr>
            <w:tcW w:w="2341" w:type="dxa"/>
            <w:tcBorders>
              <w:bottom w:val="single" w:sz="4" w:space="0" w:color="BFBFBF" w:themeColor="background1" w:themeShade="BF"/>
            </w:tcBorders>
          </w:tcPr>
          <w:p w14:paraId="736C23AE" w14:textId="77777777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EEBC8" w14:textId="77777777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2" w:type="dxa"/>
            <w:tcBorders>
              <w:bottom w:val="single" w:sz="4" w:space="0" w:color="BFBFBF" w:themeColor="background1" w:themeShade="BF"/>
            </w:tcBorders>
          </w:tcPr>
          <w:p w14:paraId="58C833AB" w14:textId="77777777" w:rsidR="00F272AA" w:rsidRDefault="00F272AA" w:rsidP="00F272AA">
            <w:pPr>
              <w:spacing w:before="60" w:after="6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30" w:type="dxa"/>
          </w:tcPr>
          <w:p w14:paraId="13730310" w14:textId="77777777" w:rsidR="00F272AA" w:rsidRPr="008640A9" w:rsidRDefault="00F272AA" w:rsidP="00F272AA">
            <w:pPr>
              <w:spacing w:before="60" w:after="60"/>
              <w:jc w:val="left"/>
              <w:rPr>
                <w:b w:val="0"/>
              </w:rPr>
            </w:pPr>
          </w:p>
        </w:tc>
      </w:tr>
    </w:tbl>
    <w:p w14:paraId="077B89D2" w14:textId="2DCA513E" w:rsidR="00980804" w:rsidRPr="008640A9" w:rsidRDefault="00980804" w:rsidP="00980804">
      <w:pPr>
        <w:pStyle w:val="Heading2"/>
        <w:rPr>
          <w:rFonts w:ascii="Arial" w:hAnsi="Arial" w:cs="Arial"/>
          <w:b/>
          <w:i w:val="0"/>
          <w:sz w:val="24"/>
        </w:rPr>
      </w:pPr>
      <w:r w:rsidRPr="008640A9">
        <w:rPr>
          <w:rFonts w:ascii="Arial" w:hAnsi="Arial" w:cs="Arial"/>
          <w:b/>
          <w:i w:val="0"/>
          <w:sz w:val="24"/>
        </w:rPr>
        <w:t>DRAGHOUND COUPLES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  <w:tblDescription w:val="Layout table"/>
      </w:tblPr>
      <w:tblGrid>
        <w:gridCol w:w="1732"/>
        <w:gridCol w:w="7801"/>
      </w:tblGrid>
      <w:tr w:rsidR="00980804" w14:paraId="642DDE88" w14:textId="77777777" w:rsidTr="00495C2C">
        <w:trPr>
          <w:trHeight w:hRule="exact" w:val="691"/>
        </w:trPr>
        <w:tc>
          <w:tcPr>
            <w:tcW w:w="1701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2962F50A" w14:textId="77777777" w:rsidR="00980804" w:rsidRDefault="00980804" w:rsidP="00495C2C">
            <w:pPr>
              <w:pStyle w:val="Heading3"/>
              <w:outlineLvl w:val="2"/>
            </w:pPr>
          </w:p>
        </w:tc>
        <w:tc>
          <w:tcPr>
            <w:tcW w:w="7659" w:type="dxa"/>
            <w:tcBorders>
              <w:bottom w:val="single" w:sz="4" w:space="0" w:color="BFBFBF" w:themeColor="background1" w:themeShade="BF"/>
            </w:tcBorders>
            <w:tcMar>
              <w:left w:w="115" w:type="dxa"/>
            </w:tcMar>
            <w:vAlign w:val="center"/>
          </w:tcPr>
          <w:p w14:paraId="545F3981" w14:textId="77777777" w:rsidR="00980804" w:rsidRDefault="00980804" w:rsidP="00495C2C">
            <w:pPr>
              <w:pStyle w:val="Heading3"/>
              <w:outlineLvl w:val="2"/>
            </w:pPr>
          </w:p>
        </w:tc>
      </w:tr>
    </w:tbl>
    <w:p w14:paraId="314E120F" w14:textId="77777777" w:rsidR="00450B08" w:rsidRDefault="00450B08" w:rsidP="00B9390C">
      <w:pPr>
        <w:pStyle w:val="Title"/>
        <w:rPr>
          <w:sz w:val="40"/>
        </w:rPr>
      </w:pPr>
    </w:p>
    <w:p w14:paraId="096CAC30" w14:textId="77777777" w:rsidR="00B9390C" w:rsidRPr="008C5918" w:rsidRDefault="00B9390C" w:rsidP="00B9390C">
      <w:pPr>
        <w:pStyle w:val="Title"/>
        <w:rPr>
          <w:sz w:val="40"/>
        </w:rPr>
      </w:pPr>
      <w:r w:rsidRPr="008C5918">
        <w:rPr>
          <w:sz w:val="40"/>
        </w:rPr>
        <w:t>MDBA</w:t>
      </w:r>
    </w:p>
    <w:p w14:paraId="291658F9" w14:textId="77777777" w:rsidR="00B9390C" w:rsidRPr="00BC3576" w:rsidRDefault="00B9390C" w:rsidP="00B9390C">
      <w:pPr>
        <w:pStyle w:val="Subtitle"/>
        <w:rPr>
          <w:sz w:val="20"/>
        </w:rPr>
      </w:pPr>
      <w:r w:rsidRPr="008C5918">
        <w:rPr>
          <w:sz w:val="20"/>
        </w:rPr>
        <w:t>Hound show 2018</w:t>
      </w:r>
    </w:p>
    <w:p w14:paraId="41A517AF" w14:textId="758A700F" w:rsidR="008640A9" w:rsidRDefault="008640A9"/>
    <w:p w14:paraId="5AF9E755" w14:textId="4C15D16E" w:rsidR="008640A9" w:rsidRPr="00B9390C" w:rsidRDefault="00B9390C">
      <w:pPr>
        <w:rPr>
          <w:b/>
          <w:sz w:val="24"/>
        </w:rPr>
      </w:pPr>
      <w:r w:rsidRPr="00B9390C">
        <w:rPr>
          <w:b/>
          <w:sz w:val="24"/>
        </w:rPr>
        <w:t xml:space="preserve">Judges: </w:t>
      </w:r>
    </w:p>
    <w:p w14:paraId="7C1051B5" w14:textId="6E82845A" w:rsidR="00B9390C" w:rsidRDefault="00B9390C"/>
    <w:p w14:paraId="75A2C84F" w14:textId="55BCEED3" w:rsidR="00B9390C" w:rsidRPr="00B9390C" w:rsidRDefault="00B9390C">
      <w:pPr>
        <w:rPr>
          <w:sz w:val="24"/>
        </w:rPr>
      </w:pPr>
      <w:r>
        <w:tab/>
      </w:r>
      <w:proofErr w:type="spellStart"/>
      <w:r w:rsidRPr="00B9390C">
        <w:rPr>
          <w:sz w:val="24"/>
        </w:rPr>
        <w:t>Busso</w:t>
      </w:r>
      <w:proofErr w:type="spellEnd"/>
      <w:r w:rsidR="00F272AA">
        <w:rPr>
          <w:sz w:val="24"/>
        </w:rPr>
        <w:t xml:space="preserve"> &amp;</w:t>
      </w:r>
      <w:r w:rsidRPr="00B9390C">
        <w:rPr>
          <w:sz w:val="24"/>
        </w:rPr>
        <w:t xml:space="preserve"> Angela </w:t>
      </w:r>
      <w:proofErr w:type="spellStart"/>
      <w:r w:rsidRPr="00B9390C">
        <w:rPr>
          <w:sz w:val="24"/>
        </w:rPr>
        <w:t>Freize</w:t>
      </w:r>
      <w:proofErr w:type="spellEnd"/>
      <w:r w:rsidRPr="00B9390C">
        <w:rPr>
          <w:sz w:val="24"/>
        </w:rPr>
        <w:t xml:space="preserve"> </w:t>
      </w:r>
    </w:p>
    <w:p w14:paraId="2E5C8D35" w14:textId="05526EEE" w:rsidR="00B9390C" w:rsidRDefault="00B9390C">
      <w:pPr>
        <w:rPr>
          <w:sz w:val="24"/>
        </w:rPr>
      </w:pPr>
      <w:r w:rsidRPr="00B9390C">
        <w:rPr>
          <w:sz w:val="24"/>
        </w:rPr>
        <w:tab/>
        <w:t xml:space="preserve">Paul Smith MFH </w:t>
      </w:r>
    </w:p>
    <w:p w14:paraId="467666BE" w14:textId="47506F66" w:rsidR="00B9390C" w:rsidRDefault="00B9390C">
      <w:pPr>
        <w:rPr>
          <w:sz w:val="24"/>
        </w:rPr>
      </w:pPr>
    </w:p>
    <w:p w14:paraId="73CE76DD" w14:textId="4FD8D827" w:rsidR="00B9390C" w:rsidRPr="00B9390C" w:rsidRDefault="00B9390C">
      <w:pPr>
        <w:rPr>
          <w:b/>
          <w:sz w:val="24"/>
        </w:rPr>
      </w:pPr>
      <w:r w:rsidRPr="00B9390C">
        <w:rPr>
          <w:b/>
          <w:sz w:val="24"/>
        </w:rPr>
        <w:t>Ring Steward</w:t>
      </w:r>
    </w:p>
    <w:p w14:paraId="3E67C101" w14:textId="2D642991" w:rsidR="00B9390C" w:rsidRDefault="00B9390C">
      <w:pPr>
        <w:rPr>
          <w:sz w:val="24"/>
        </w:rPr>
      </w:pPr>
    </w:p>
    <w:p w14:paraId="769B7038" w14:textId="4CE92044" w:rsidR="00B9390C" w:rsidRDefault="00B9390C" w:rsidP="00B9390C">
      <w:pPr>
        <w:ind w:firstLine="720"/>
        <w:rPr>
          <w:sz w:val="24"/>
        </w:rPr>
      </w:pPr>
      <w:r>
        <w:rPr>
          <w:sz w:val="24"/>
        </w:rPr>
        <w:t xml:space="preserve">Gerhard </w:t>
      </w:r>
      <w:proofErr w:type="spellStart"/>
      <w:r>
        <w:rPr>
          <w:sz w:val="24"/>
        </w:rPr>
        <w:t>Bosselmann</w:t>
      </w:r>
      <w:proofErr w:type="spellEnd"/>
    </w:p>
    <w:p w14:paraId="0A71E348" w14:textId="4E290A5C" w:rsidR="00B9390C" w:rsidRDefault="00B9390C" w:rsidP="00B9390C">
      <w:pPr>
        <w:rPr>
          <w:sz w:val="24"/>
        </w:rPr>
      </w:pPr>
    </w:p>
    <w:p w14:paraId="177F5706" w14:textId="7D89B152" w:rsidR="00B9390C" w:rsidRPr="00B9390C" w:rsidRDefault="00B9390C" w:rsidP="00B9390C">
      <w:pPr>
        <w:rPr>
          <w:b/>
          <w:sz w:val="24"/>
        </w:rPr>
      </w:pPr>
      <w:r w:rsidRPr="00B9390C">
        <w:rPr>
          <w:b/>
          <w:sz w:val="24"/>
        </w:rPr>
        <w:t xml:space="preserve">Commentator </w:t>
      </w:r>
    </w:p>
    <w:p w14:paraId="26649259" w14:textId="7B4F2809" w:rsidR="00B9390C" w:rsidRDefault="00B9390C" w:rsidP="00B9390C">
      <w:pPr>
        <w:rPr>
          <w:sz w:val="24"/>
        </w:rPr>
      </w:pPr>
    </w:p>
    <w:p w14:paraId="26BFDAF4" w14:textId="0E16B525" w:rsidR="00B9390C" w:rsidRPr="00B9390C" w:rsidRDefault="00B9390C" w:rsidP="00B9390C">
      <w:pPr>
        <w:rPr>
          <w:sz w:val="24"/>
        </w:rPr>
      </w:pPr>
      <w:r>
        <w:rPr>
          <w:sz w:val="24"/>
        </w:rPr>
        <w:tab/>
        <w:t>Peter Webb</w:t>
      </w:r>
    </w:p>
    <w:p w14:paraId="5099A926" w14:textId="31FAE9D4" w:rsidR="00B9390C" w:rsidRDefault="00B9390C"/>
    <w:tbl>
      <w:tblPr>
        <w:tblStyle w:val="TableGrid"/>
        <w:tblpPr w:leftFromText="180" w:rightFromText="180" w:vertAnchor="text" w:horzAnchor="margin" w:tblpY="78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1734"/>
        <w:gridCol w:w="7799"/>
      </w:tblGrid>
      <w:tr w:rsidR="00B9390C" w14:paraId="4547B8DD" w14:textId="77777777" w:rsidTr="00B9390C">
        <w:trPr>
          <w:trHeight w:val="288"/>
        </w:trPr>
        <w:tc>
          <w:tcPr>
            <w:tcW w:w="9350" w:type="dxa"/>
            <w:gridSpan w:val="2"/>
            <w:tcBorders>
              <w:bottom w:val="single" w:sz="4" w:space="0" w:color="auto"/>
            </w:tcBorders>
            <w:tcMar>
              <w:left w:w="115" w:type="dxa"/>
            </w:tcMar>
          </w:tcPr>
          <w:p w14:paraId="6CE917EC" w14:textId="056422EF" w:rsidR="00B9390C" w:rsidRDefault="00B9390C" w:rsidP="00B9390C">
            <w:pPr>
              <w:pStyle w:val="Heading3"/>
              <w:outlineLvl w:val="2"/>
            </w:pPr>
            <w:r>
              <w:t>BLOOHOUND</w:t>
            </w:r>
          </w:p>
        </w:tc>
      </w:tr>
      <w:tr w:rsidR="00B9390C" w14:paraId="50BA5598" w14:textId="77777777" w:rsidTr="00B9390C">
        <w:trPr>
          <w:trHeight w:val="288"/>
        </w:trPr>
        <w:tc>
          <w:tcPr>
            <w:tcW w:w="170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50C71260" w14:textId="77777777" w:rsidR="00B9390C" w:rsidRPr="008640A9" w:rsidRDefault="00B9390C" w:rsidP="00B9390C">
            <w:pPr>
              <w:pStyle w:val="Heading3"/>
              <w:spacing w:after="60"/>
              <w:outlineLvl w:val="2"/>
              <w:rPr>
                <w:b/>
              </w:rPr>
            </w:pPr>
            <w:r>
              <w:rPr>
                <w:b/>
              </w:rPr>
              <w:t xml:space="preserve">cHAMPION </w:t>
            </w: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0018C140" w14:textId="3BF34AA3" w:rsidR="00B9390C" w:rsidRDefault="0013067F" w:rsidP="00B9390C">
            <w:pPr>
              <w:pStyle w:val="Heading3"/>
              <w:spacing w:after="60"/>
              <w:outlineLvl w:val="2"/>
            </w:pPr>
            <w:r>
              <w:t>CRANWELL MARMITE</w:t>
            </w:r>
          </w:p>
        </w:tc>
      </w:tr>
      <w:tr w:rsidR="00B9390C" w14:paraId="250FE9A1" w14:textId="77777777" w:rsidTr="00B9390C">
        <w:trPr>
          <w:trHeight w:val="288"/>
        </w:trPr>
        <w:tc>
          <w:tcPr>
            <w:tcW w:w="170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17727B8B" w14:textId="77777777" w:rsidR="00B9390C" w:rsidRPr="008640A9" w:rsidRDefault="00B9390C" w:rsidP="00B9390C">
            <w:pPr>
              <w:pStyle w:val="Heading3"/>
              <w:spacing w:after="60"/>
              <w:outlineLvl w:val="2"/>
              <w:rPr>
                <w:b/>
              </w:rPr>
            </w:pPr>
            <w:r>
              <w:rPr>
                <w:b/>
              </w:rPr>
              <w:lastRenderedPageBreak/>
              <w:t xml:space="preserve">RESERVE </w:t>
            </w:r>
          </w:p>
        </w:tc>
        <w:tc>
          <w:tcPr>
            <w:tcW w:w="7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1DFA4403" w14:textId="7F8316D8" w:rsidR="00B9390C" w:rsidRDefault="0013067F" w:rsidP="00B9390C">
            <w:pPr>
              <w:pStyle w:val="Heading3"/>
              <w:spacing w:after="60"/>
              <w:outlineLvl w:val="2"/>
            </w:pPr>
            <w:r>
              <w:t>COAKHAM SUGEO</w:t>
            </w:r>
          </w:p>
        </w:tc>
      </w:tr>
    </w:tbl>
    <w:p w14:paraId="01E92763" w14:textId="183017E6" w:rsidR="00B9390C" w:rsidRDefault="00B9390C"/>
    <w:tbl>
      <w:tblPr>
        <w:tblStyle w:val="TableGrid"/>
        <w:tblpPr w:leftFromText="180" w:rightFromText="180" w:vertAnchor="text" w:horzAnchor="margin" w:tblpY="255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1734"/>
        <w:gridCol w:w="7799"/>
      </w:tblGrid>
      <w:tr w:rsidR="00B9390C" w14:paraId="00D225D0" w14:textId="77777777" w:rsidTr="00B9390C">
        <w:trPr>
          <w:trHeight w:val="288"/>
        </w:trPr>
        <w:tc>
          <w:tcPr>
            <w:tcW w:w="9350" w:type="dxa"/>
            <w:gridSpan w:val="2"/>
            <w:tcBorders>
              <w:bottom w:val="single" w:sz="4" w:space="0" w:color="auto"/>
            </w:tcBorders>
            <w:tcMar>
              <w:left w:w="115" w:type="dxa"/>
            </w:tcMar>
          </w:tcPr>
          <w:p w14:paraId="127A81CC" w14:textId="4D905556" w:rsidR="00B9390C" w:rsidRDefault="00B9390C" w:rsidP="00B9390C">
            <w:pPr>
              <w:pStyle w:val="Heading3"/>
              <w:outlineLvl w:val="2"/>
            </w:pPr>
            <w:r>
              <w:t>DRAGHOUND</w:t>
            </w:r>
          </w:p>
        </w:tc>
      </w:tr>
      <w:tr w:rsidR="00B9390C" w14:paraId="41F391E2" w14:textId="77777777" w:rsidTr="00B9390C">
        <w:trPr>
          <w:trHeight w:val="288"/>
        </w:trPr>
        <w:tc>
          <w:tcPr>
            <w:tcW w:w="1701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49DEA808" w14:textId="77777777" w:rsidR="00B9390C" w:rsidRPr="008640A9" w:rsidRDefault="00B9390C" w:rsidP="00B9390C">
            <w:pPr>
              <w:pStyle w:val="Heading3"/>
              <w:spacing w:after="60"/>
              <w:outlineLvl w:val="2"/>
              <w:rPr>
                <w:b/>
              </w:rPr>
            </w:pPr>
            <w:r>
              <w:rPr>
                <w:b/>
              </w:rPr>
              <w:t xml:space="preserve">cHAMPION </w:t>
            </w: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7DE1291F" w14:textId="63104F2F" w:rsidR="00B9390C" w:rsidRDefault="0013067F" w:rsidP="00B9390C">
            <w:pPr>
              <w:pStyle w:val="Heading3"/>
              <w:spacing w:after="60"/>
              <w:outlineLvl w:val="2"/>
            </w:pPr>
            <w:r>
              <w:t xml:space="preserve">CHESHIRE STATESMAND </w:t>
            </w:r>
          </w:p>
        </w:tc>
      </w:tr>
      <w:tr w:rsidR="00B9390C" w14:paraId="3B40BFC8" w14:textId="77777777" w:rsidTr="00B9390C">
        <w:trPr>
          <w:trHeight w:val="288"/>
        </w:trPr>
        <w:tc>
          <w:tcPr>
            <w:tcW w:w="170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38305C40" w14:textId="77777777" w:rsidR="00B9390C" w:rsidRPr="008640A9" w:rsidRDefault="00B9390C" w:rsidP="00B9390C">
            <w:pPr>
              <w:pStyle w:val="Heading3"/>
              <w:spacing w:after="60"/>
              <w:outlineLvl w:val="2"/>
              <w:rPr>
                <w:b/>
              </w:rPr>
            </w:pPr>
            <w:r>
              <w:rPr>
                <w:b/>
              </w:rPr>
              <w:t xml:space="preserve">RESERVE </w:t>
            </w:r>
          </w:p>
        </w:tc>
        <w:tc>
          <w:tcPr>
            <w:tcW w:w="76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left w:w="115" w:type="dxa"/>
            </w:tcMar>
          </w:tcPr>
          <w:p w14:paraId="324FD23A" w14:textId="1CF2E562" w:rsidR="00B9390C" w:rsidRDefault="0013067F" w:rsidP="0013067F">
            <w:pPr>
              <w:pStyle w:val="Heading3"/>
              <w:spacing w:after="60"/>
              <w:outlineLvl w:val="2"/>
            </w:pPr>
            <w:r>
              <w:t>sc &amp; RMC SANDHURST STATUS</w:t>
            </w:r>
          </w:p>
        </w:tc>
      </w:tr>
    </w:tbl>
    <w:p w14:paraId="081182AA" w14:textId="6BC5DDAB" w:rsidR="00B9390C" w:rsidRDefault="00B9390C">
      <w:pPr>
        <w:rPr>
          <w:i/>
        </w:rPr>
      </w:pPr>
    </w:p>
    <w:p w14:paraId="20D5CA61" w14:textId="44C1BC63" w:rsidR="003C05EE" w:rsidRDefault="003C05EE">
      <w:pPr>
        <w:rPr>
          <w:i/>
        </w:rPr>
      </w:pPr>
    </w:p>
    <w:p w14:paraId="5764F0F0" w14:textId="567C1242" w:rsidR="003C05EE" w:rsidRDefault="003C05EE">
      <w:pPr>
        <w:rPr>
          <w:i/>
        </w:rPr>
      </w:pPr>
    </w:p>
    <w:p w14:paraId="70D55D78" w14:textId="446FA939" w:rsidR="003C05EE" w:rsidRDefault="003C05EE">
      <w:pPr>
        <w:rPr>
          <w:i/>
        </w:rPr>
      </w:pPr>
    </w:p>
    <w:p w14:paraId="0ABBC774" w14:textId="60DF5527" w:rsidR="003C05EE" w:rsidRDefault="003C05EE">
      <w:pPr>
        <w:rPr>
          <w:i/>
        </w:rPr>
      </w:pPr>
    </w:p>
    <w:p w14:paraId="72D292DB" w14:textId="1358C5A9" w:rsidR="003C05EE" w:rsidRDefault="003C05EE">
      <w:pPr>
        <w:rPr>
          <w:i/>
        </w:rPr>
      </w:pPr>
    </w:p>
    <w:p w14:paraId="4FA39FAA" w14:textId="53310A3C" w:rsidR="003C05EE" w:rsidRDefault="003C05EE">
      <w:pPr>
        <w:rPr>
          <w:i/>
        </w:rPr>
      </w:pPr>
    </w:p>
    <w:p w14:paraId="1B627298" w14:textId="2AD3000C" w:rsidR="003C05EE" w:rsidRDefault="003C05EE">
      <w:pPr>
        <w:rPr>
          <w:i/>
        </w:rPr>
      </w:pPr>
    </w:p>
    <w:p w14:paraId="7BB58321" w14:textId="7D7480B8" w:rsidR="003C05EE" w:rsidRDefault="003C05EE">
      <w:pPr>
        <w:rPr>
          <w:i/>
        </w:rPr>
      </w:pPr>
    </w:p>
    <w:p w14:paraId="797B1D3C" w14:textId="031D7386" w:rsidR="003C05EE" w:rsidRDefault="003C05EE">
      <w:pPr>
        <w:rPr>
          <w:i/>
        </w:rPr>
      </w:pPr>
    </w:p>
    <w:p w14:paraId="1BE57E60" w14:textId="4E2DE02D" w:rsidR="003C05EE" w:rsidRDefault="003C05EE">
      <w:pPr>
        <w:rPr>
          <w:i/>
        </w:rPr>
      </w:pPr>
    </w:p>
    <w:p w14:paraId="50FDEAC6" w14:textId="38249242" w:rsidR="003C05EE" w:rsidRDefault="003C05EE">
      <w:pPr>
        <w:rPr>
          <w:i/>
        </w:rPr>
      </w:pPr>
    </w:p>
    <w:p w14:paraId="6E0BD021" w14:textId="563C803E" w:rsidR="003C05EE" w:rsidRDefault="003C05EE">
      <w:pPr>
        <w:rPr>
          <w:i/>
        </w:rPr>
      </w:pPr>
    </w:p>
    <w:p w14:paraId="6A10A6E8" w14:textId="1BE01110" w:rsidR="003C05EE" w:rsidRDefault="003C05EE">
      <w:pPr>
        <w:rPr>
          <w:i/>
        </w:rPr>
      </w:pPr>
    </w:p>
    <w:p w14:paraId="7DFB532C" w14:textId="2DB2C050" w:rsidR="003C05EE" w:rsidRDefault="003C05EE">
      <w:pPr>
        <w:rPr>
          <w:i/>
        </w:rPr>
      </w:pPr>
    </w:p>
    <w:p w14:paraId="3D888452" w14:textId="39490DAA" w:rsidR="003C05EE" w:rsidRDefault="003C05EE">
      <w:pPr>
        <w:rPr>
          <w:i/>
        </w:rPr>
      </w:pPr>
    </w:p>
    <w:p w14:paraId="429DFE5C" w14:textId="4233F3D3" w:rsidR="003C05EE" w:rsidRDefault="003C05EE">
      <w:pPr>
        <w:rPr>
          <w:i/>
        </w:rPr>
      </w:pPr>
    </w:p>
    <w:p w14:paraId="5E1DCEC6" w14:textId="38927C10" w:rsidR="003C05EE" w:rsidRDefault="003C05EE">
      <w:pPr>
        <w:rPr>
          <w:i/>
        </w:rPr>
      </w:pPr>
    </w:p>
    <w:p w14:paraId="66AE4E7F" w14:textId="4806526D" w:rsidR="003C05EE" w:rsidRDefault="003C05EE">
      <w:pPr>
        <w:rPr>
          <w:i/>
        </w:rPr>
      </w:pPr>
    </w:p>
    <w:sectPr w:rsidR="003C05EE">
      <w:footerReference w:type="default" r:id="rId9"/>
      <w:headerReference w:type="first" r:id="rId10"/>
      <w:footerReference w:type="first" r:id="rId11"/>
      <w:pgSz w:w="12240" w:h="15840"/>
      <w:pgMar w:top="1080" w:right="1440" w:bottom="108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2E4285" w14:textId="77777777" w:rsidR="00E215EE" w:rsidRDefault="00E215EE">
      <w:pPr>
        <w:pStyle w:val="Heading1"/>
        <w:rPr>
          <w:caps w:val="0"/>
          <w:spacing w:val="0"/>
          <w:sz w:val="18"/>
        </w:rPr>
      </w:pPr>
      <w:r>
        <w:separator/>
      </w:r>
    </w:p>
  </w:endnote>
  <w:endnote w:type="continuationSeparator" w:id="0">
    <w:p w14:paraId="19714853" w14:textId="77777777" w:rsidR="00E215EE" w:rsidRDefault="00E215EE">
      <w:pPr>
        <w:pStyle w:val="Heading1"/>
        <w:rPr>
          <w:caps w:val="0"/>
          <w:spacing w:val="0"/>
          <w:sz w:val="18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97819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13BADE" w14:textId="77777777" w:rsidR="0013067F" w:rsidRDefault="0013067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105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90DDDF" w14:textId="0E9C9173" w:rsidR="0013067F" w:rsidRDefault="0013067F">
    <w:pPr>
      <w:pStyle w:val="Footer"/>
    </w:pPr>
  </w:p>
  <w:p w14:paraId="2784AFA9" w14:textId="619F3562" w:rsidR="0013067F" w:rsidRDefault="0013067F">
    <w:pPr>
      <w:pStyle w:val="Footer"/>
    </w:pPr>
  </w:p>
  <w:p w14:paraId="33CFEB56" w14:textId="77777777" w:rsidR="0013067F" w:rsidRDefault="0013067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B29C3F" w14:textId="77777777" w:rsidR="00E215EE" w:rsidRDefault="00E215EE">
      <w:pPr>
        <w:pStyle w:val="Heading1"/>
        <w:rPr>
          <w:caps w:val="0"/>
          <w:spacing w:val="0"/>
          <w:sz w:val="18"/>
        </w:rPr>
      </w:pPr>
      <w:r>
        <w:separator/>
      </w:r>
    </w:p>
  </w:footnote>
  <w:footnote w:type="continuationSeparator" w:id="0">
    <w:p w14:paraId="36D3E1AA" w14:textId="77777777" w:rsidR="00E215EE" w:rsidRDefault="00E215EE">
      <w:pPr>
        <w:pStyle w:val="Heading1"/>
        <w:rPr>
          <w:caps w:val="0"/>
          <w:spacing w:val="0"/>
          <w:sz w:val="18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008010" w14:textId="77777777" w:rsidR="0013067F" w:rsidRDefault="0013067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4D6C9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4CD27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FB6AD8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EE9C71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918"/>
    <w:rsid w:val="00071056"/>
    <w:rsid w:val="0013067F"/>
    <w:rsid w:val="00172D0A"/>
    <w:rsid w:val="003A4C42"/>
    <w:rsid w:val="003C05EE"/>
    <w:rsid w:val="00450B08"/>
    <w:rsid w:val="00495C2C"/>
    <w:rsid w:val="004B6E4D"/>
    <w:rsid w:val="004C31D5"/>
    <w:rsid w:val="004E4E02"/>
    <w:rsid w:val="005B3964"/>
    <w:rsid w:val="00605288"/>
    <w:rsid w:val="006154B7"/>
    <w:rsid w:val="008640A9"/>
    <w:rsid w:val="008C5918"/>
    <w:rsid w:val="00980804"/>
    <w:rsid w:val="009D2A75"/>
    <w:rsid w:val="00A1048F"/>
    <w:rsid w:val="00A42919"/>
    <w:rsid w:val="00B83093"/>
    <w:rsid w:val="00B9390C"/>
    <w:rsid w:val="00BC3576"/>
    <w:rsid w:val="00C91BEF"/>
    <w:rsid w:val="00CB6D86"/>
    <w:rsid w:val="00CC1D27"/>
    <w:rsid w:val="00E215EE"/>
    <w:rsid w:val="00E425E7"/>
    <w:rsid w:val="00E56338"/>
    <w:rsid w:val="00F22204"/>
    <w:rsid w:val="00F2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7FB4A6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3" w:qFormat="1"/>
    <w:lsdException w:name="heading 6" w:uiPriority="3" w:qFormat="1"/>
    <w:lsdException w:name="heading 7" w:uiPriority="3" w:qFormat="1"/>
    <w:lsdException w:name="heading 8" w:uiPriority="3" w:qFormat="1"/>
    <w:lsdException w:name="heading 9" w:uiPriority="3" w:qFormat="1"/>
    <w:lsdException w:name="Normal Indent" w:qFormat="1"/>
    <w:lsdException w:name="List Bullet" w:uiPriority="9" w:qFormat="1"/>
    <w:lsdException w:name="List Number" w:uiPriority="9" w:qFormat="1"/>
    <w:lsdException w:name="List Bullet 2" w:uiPriority="10" w:qFormat="1"/>
    <w:lsdException w:name="List Number 2" w:uiPriority="10" w:qFormat="1"/>
    <w:lsdException w:name="Title" w:semiHidden="0" w:uiPriority="1" w:unhideWhenUsed="0" w:qFormat="1"/>
    <w:lsdException w:name="List Continue" w:uiPriority="9" w:qFormat="1"/>
    <w:lsdException w:name="List Continue 2" w:uiPriority="10" w:qFormat="1"/>
    <w:lsdException w:name="Subtitle" w:semiHidden="0" w:uiPriority="2" w:unhideWhenUsed="0" w:qFormat="1"/>
    <w:lsdException w:name="Block Text" w:uiPriority="3"/>
    <w:lsdException w:name="Strong" w:uiPriority="11" w:qFormat="1"/>
    <w:lsdException w:name="Emphasis" w:uiPriority="11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3"/>
    <w:unhideWhenUsed/>
    <w:qFormat/>
    <w:pPr>
      <w:outlineLvl w:val="0"/>
    </w:pPr>
    <w:rPr>
      <w:rFonts w:asciiTheme="majorHAnsi" w:eastAsiaTheme="majorEastAsia" w:hAnsiTheme="majorHAnsi"/>
      <w:caps/>
      <w:spacing w:val="8"/>
      <w:sz w:val="20"/>
    </w:rPr>
  </w:style>
  <w:style w:type="paragraph" w:styleId="Heading2">
    <w:name w:val="heading 2"/>
    <w:basedOn w:val="Normal"/>
    <w:link w:val="Heading2Char"/>
    <w:uiPriority w:val="3"/>
    <w:unhideWhenUsed/>
    <w:qFormat/>
    <w:pPr>
      <w:spacing w:after="360"/>
      <w:contextualSpacing/>
      <w:outlineLvl w:val="1"/>
    </w:pPr>
    <w:rPr>
      <w:rFonts w:asciiTheme="majorHAnsi" w:eastAsiaTheme="majorEastAsia" w:hAnsiTheme="majorHAnsi"/>
      <w:i/>
    </w:rPr>
  </w:style>
  <w:style w:type="paragraph" w:styleId="Heading3">
    <w:name w:val="heading 3"/>
    <w:basedOn w:val="Normal"/>
    <w:link w:val="Heading3Char"/>
    <w:uiPriority w:val="3"/>
    <w:unhideWhenUsed/>
    <w:qFormat/>
    <w:pPr>
      <w:outlineLvl w:val="2"/>
    </w:pPr>
    <w:rPr>
      <w:rFonts w:asciiTheme="majorHAnsi" w:eastAsiaTheme="majorEastAsia" w:hAnsiTheme="majorHAnsi"/>
      <w:caps/>
      <w:spacing w:val="10"/>
    </w:rPr>
  </w:style>
  <w:style w:type="paragraph" w:styleId="Heading4">
    <w:name w:val="heading 4"/>
    <w:basedOn w:val="Normal"/>
    <w:link w:val="Heading4Char"/>
    <w:uiPriority w:val="3"/>
    <w:unhideWhenUsed/>
    <w:qFormat/>
    <w:pPr>
      <w:outlineLvl w:val="3"/>
    </w:pPr>
    <w:rPr>
      <w:rFonts w:asciiTheme="majorHAnsi" w:eastAsiaTheme="majorEastAsia" w:hAnsiTheme="majorHAnsi"/>
      <w:b/>
      <w:caps/>
      <w:spacing w:val="1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618B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A405C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634415" w:themeColor="background2" w:themeShade="40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34415" w:themeColor="background2" w:themeShade="4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1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/>
      <w:caps/>
      <w:spacing w:val="8"/>
      <w:sz w:val="20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/>
      <w:i/>
    </w:rPr>
  </w:style>
  <w:style w:type="character" w:customStyle="1" w:styleId="Heading4Char">
    <w:name w:val="Heading 4 Char"/>
    <w:basedOn w:val="DefaultParagraphFont"/>
    <w:link w:val="Heading4"/>
    <w:uiPriority w:val="3"/>
    <w:rPr>
      <w:rFonts w:asciiTheme="majorHAnsi" w:eastAsiaTheme="majorEastAsia" w:hAnsiTheme="majorHAnsi"/>
      <w:b/>
      <w:caps/>
      <w:spacing w:val="10"/>
    </w:rPr>
  </w:style>
  <w:style w:type="character" w:customStyle="1" w:styleId="Heading5Char">
    <w:name w:val="Heading 5 Char"/>
    <w:basedOn w:val="DefaultParagraphFont"/>
    <w:link w:val="Heading5"/>
    <w:uiPriority w:val="3"/>
    <w:semiHidden/>
    <w:rPr>
      <w:rFonts w:asciiTheme="majorHAnsi" w:eastAsiaTheme="majorEastAsia" w:hAnsiTheme="majorHAnsi" w:cstheme="majorBidi"/>
      <w:color w:val="40618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Pr>
      <w:rFonts w:asciiTheme="majorHAnsi" w:eastAsiaTheme="majorEastAsia" w:hAnsiTheme="majorHAnsi" w:cstheme="majorBidi"/>
      <w:color w:val="2A405C" w:themeColor="accent1" w:themeShade="7F"/>
    </w:rPr>
  </w:style>
  <w:style w:type="paragraph" w:customStyle="1" w:styleId="ContactInfo">
    <w:name w:val="Contact Info"/>
    <w:basedOn w:val="Normal"/>
    <w:uiPriority w:val="4"/>
    <w:qFormat/>
    <w:pPr>
      <w:spacing w:before="0" w:after="720"/>
      <w:contextualSpacing/>
    </w:pPr>
  </w:style>
  <w:style w:type="character" w:customStyle="1" w:styleId="Heading3Char">
    <w:name w:val="Heading 3 Char"/>
    <w:basedOn w:val="DefaultParagraphFont"/>
    <w:link w:val="Heading3"/>
    <w:uiPriority w:val="3"/>
    <w:rPr>
      <w:rFonts w:asciiTheme="majorHAnsi" w:eastAsiaTheme="majorEastAsia" w:hAnsiTheme="majorHAnsi"/>
      <w:caps/>
      <w:spacing w:val="10"/>
    </w:rPr>
  </w:style>
  <w:style w:type="table" w:customStyle="1" w:styleId="Timesheet">
    <w:name w:val="Timesheet"/>
    <w:basedOn w:val="TableNormal"/>
    <w:uiPriority w:val="99"/>
    <w:pPr>
      <w:spacing w:before="0" w:after="0"/>
      <w:jc w:val="right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58" w:type="dxa"/>
        <w:left w:w="58" w:type="dxa"/>
        <w:bottom w:w="58" w:type="dxa"/>
        <w:right w:w="58" w:type="dxa"/>
      </w:tblCellMar>
    </w:tblPr>
    <w:tblStylePr w:type="firstRow">
      <w:pPr>
        <w:wordWrap/>
        <w:jc w:val="left"/>
      </w:pPr>
      <w:rPr>
        <w:rFonts w:asciiTheme="majorHAnsi" w:eastAsiaTheme="majorEastAsia" w:hAnsiTheme="majorHAnsi"/>
        <w:caps/>
        <w:smallCaps w:val="0"/>
        <w:spacing w:val="10"/>
        <w:sz w:val="18"/>
      </w:rPr>
      <w:tblPr/>
      <w:trPr>
        <w:tblHeader/>
      </w:trPr>
      <w:tcPr>
        <w:tcBorders>
          <w:top w:val="nil"/>
          <w:left w:val="nil"/>
          <w:bottom w:val="single" w:sz="4" w:space="0" w:color="BFBFBF" w:themeColor="background1" w:themeShade="BF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  <w:tblStylePr w:type="lastCol">
      <w:rPr>
        <w:b/>
        <w:i w:val="0"/>
        <w:caps/>
        <w:smallCaps w:val="0"/>
      </w:rPr>
    </w:tblStylePr>
  </w:style>
  <w:style w:type="character" w:customStyle="1" w:styleId="Heading8Char">
    <w:name w:val="Heading 8 Char"/>
    <w:basedOn w:val="DefaultParagraphFont"/>
    <w:link w:val="Heading8"/>
    <w:uiPriority w:val="3"/>
    <w:semiHidden/>
    <w:rPr>
      <w:rFonts w:asciiTheme="majorHAnsi" w:eastAsiaTheme="majorEastAsia" w:hAnsiTheme="majorHAnsi" w:cstheme="majorBidi"/>
      <w:color w:val="634415" w:themeColor="background2" w:themeShade="40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Pr>
      <w:rFonts w:asciiTheme="majorHAnsi" w:eastAsiaTheme="majorEastAsia" w:hAnsiTheme="majorHAnsi" w:cstheme="majorBidi"/>
      <w:i/>
      <w:iCs/>
      <w:color w:val="634415" w:themeColor="background2" w:themeShade="40"/>
      <w:szCs w:val="21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Title">
    <w:name w:val="Title"/>
    <w:basedOn w:val="Normal"/>
    <w:link w:val="TitleChar"/>
    <w:uiPriority w:val="1"/>
    <w:qFormat/>
    <w:pPr>
      <w:contextualSpacing/>
      <w:jc w:val="right"/>
    </w:pPr>
    <w:rPr>
      <w:rFonts w:asciiTheme="majorHAnsi" w:eastAsiaTheme="majorEastAsia" w:hAnsiTheme="majorHAnsi" w:cstheme="majorBidi"/>
      <w:caps/>
      <w:color w:val="634415" w:themeColor="background2" w:themeShade="40"/>
      <w:spacing w:val="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634415" w:themeColor="background2" w:themeShade="40"/>
      <w:spacing w:val="10"/>
      <w:kern w:val="28"/>
      <w:sz w:val="36"/>
      <w:szCs w:val="56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jc w:val="right"/>
    </w:pPr>
    <w:rPr>
      <w:rFonts w:asciiTheme="majorHAnsi" w:eastAsiaTheme="majorEastAsia" w:hAnsiTheme="majorHAnsi"/>
      <w:caps/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/>
      <w:caps/>
      <w:color w:val="5A5A5A" w:themeColor="text1" w:themeTint="A5"/>
      <w:spacing w:val="10"/>
      <w:sz w:val="18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3" w:qFormat="1"/>
    <w:lsdException w:name="heading 6" w:uiPriority="3" w:qFormat="1"/>
    <w:lsdException w:name="heading 7" w:uiPriority="3" w:qFormat="1"/>
    <w:lsdException w:name="heading 8" w:uiPriority="3" w:qFormat="1"/>
    <w:lsdException w:name="heading 9" w:uiPriority="3" w:qFormat="1"/>
    <w:lsdException w:name="Normal Indent" w:qFormat="1"/>
    <w:lsdException w:name="List Bullet" w:uiPriority="9" w:qFormat="1"/>
    <w:lsdException w:name="List Number" w:uiPriority="9" w:qFormat="1"/>
    <w:lsdException w:name="List Bullet 2" w:uiPriority="10" w:qFormat="1"/>
    <w:lsdException w:name="List Number 2" w:uiPriority="10" w:qFormat="1"/>
    <w:lsdException w:name="Title" w:semiHidden="0" w:uiPriority="1" w:unhideWhenUsed="0" w:qFormat="1"/>
    <w:lsdException w:name="List Continue" w:uiPriority="9" w:qFormat="1"/>
    <w:lsdException w:name="List Continue 2" w:uiPriority="10" w:qFormat="1"/>
    <w:lsdException w:name="Subtitle" w:semiHidden="0" w:uiPriority="2" w:unhideWhenUsed="0" w:qFormat="1"/>
    <w:lsdException w:name="Block Text" w:uiPriority="3"/>
    <w:lsdException w:name="Strong" w:uiPriority="11" w:qFormat="1"/>
    <w:lsdException w:name="Emphasis" w:uiPriority="11" w:qFormat="1"/>
    <w:lsdException w:name="Table Grid" w:semiHidden="0" w:uiPriority="1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3"/>
    <w:unhideWhenUsed/>
    <w:qFormat/>
    <w:pPr>
      <w:outlineLvl w:val="0"/>
    </w:pPr>
    <w:rPr>
      <w:rFonts w:asciiTheme="majorHAnsi" w:eastAsiaTheme="majorEastAsia" w:hAnsiTheme="majorHAnsi"/>
      <w:caps/>
      <w:spacing w:val="8"/>
      <w:sz w:val="20"/>
    </w:rPr>
  </w:style>
  <w:style w:type="paragraph" w:styleId="Heading2">
    <w:name w:val="heading 2"/>
    <w:basedOn w:val="Normal"/>
    <w:link w:val="Heading2Char"/>
    <w:uiPriority w:val="3"/>
    <w:unhideWhenUsed/>
    <w:qFormat/>
    <w:pPr>
      <w:spacing w:after="360"/>
      <w:contextualSpacing/>
      <w:outlineLvl w:val="1"/>
    </w:pPr>
    <w:rPr>
      <w:rFonts w:asciiTheme="majorHAnsi" w:eastAsiaTheme="majorEastAsia" w:hAnsiTheme="majorHAnsi"/>
      <w:i/>
    </w:rPr>
  </w:style>
  <w:style w:type="paragraph" w:styleId="Heading3">
    <w:name w:val="heading 3"/>
    <w:basedOn w:val="Normal"/>
    <w:link w:val="Heading3Char"/>
    <w:uiPriority w:val="3"/>
    <w:unhideWhenUsed/>
    <w:qFormat/>
    <w:pPr>
      <w:outlineLvl w:val="2"/>
    </w:pPr>
    <w:rPr>
      <w:rFonts w:asciiTheme="majorHAnsi" w:eastAsiaTheme="majorEastAsia" w:hAnsiTheme="majorHAnsi"/>
      <w:caps/>
      <w:spacing w:val="10"/>
    </w:rPr>
  </w:style>
  <w:style w:type="paragraph" w:styleId="Heading4">
    <w:name w:val="heading 4"/>
    <w:basedOn w:val="Normal"/>
    <w:link w:val="Heading4Char"/>
    <w:uiPriority w:val="3"/>
    <w:unhideWhenUsed/>
    <w:qFormat/>
    <w:pPr>
      <w:outlineLvl w:val="3"/>
    </w:pPr>
    <w:rPr>
      <w:rFonts w:asciiTheme="majorHAnsi" w:eastAsiaTheme="majorEastAsia" w:hAnsiTheme="majorHAnsi"/>
      <w:b/>
      <w:caps/>
      <w:spacing w:val="1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618B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A405C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634415" w:themeColor="background2" w:themeShade="40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34415" w:themeColor="background2" w:themeShade="4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1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/>
      <w:caps/>
      <w:spacing w:val="8"/>
      <w:sz w:val="20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/>
      <w:i/>
    </w:rPr>
  </w:style>
  <w:style w:type="character" w:customStyle="1" w:styleId="Heading4Char">
    <w:name w:val="Heading 4 Char"/>
    <w:basedOn w:val="DefaultParagraphFont"/>
    <w:link w:val="Heading4"/>
    <w:uiPriority w:val="3"/>
    <w:rPr>
      <w:rFonts w:asciiTheme="majorHAnsi" w:eastAsiaTheme="majorEastAsia" w:hAnsiTheme="majorHAnsi"/>
      <w:b/>
      <w:caps/>
      <w:spacing w:val="10"/>
    </w:rPr>
  </w:style>
  <w:style w:type="character" w:customStyle="1" w:styleId="Heading5Char">
    <w:name w:val="Heading 5 Char"/>
    <w:basedOn w:val="DefaultParagraphFont"/>
    <w:link w:val="Heading5"/>
    <w:uiPriority w:val="3"/>
    <w:semiHidden/>
    <w:rPr>
      <w:rFonts w:asciiTheme="majorHAnsi" w:eastAsiaTheme="majorEastAsia" w:hAnsiTheme="majorHAnsi" w:cstheme="majorBidi"/>
      <w:color w:val="40618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Pr>
      <w:rFonts w:asciiTheme="majorHAnsi" w:eastAsiaTheme="majorEastAsia" w:hAnsiTheme="majorHAnsi" w:cstheme="majorBidi"/>
      <w:color w:val="2A405C" w:themeColor="accent1" w:themeShade="7F"/>
    </w:rPr>
  </w:style>
  <w:style w:type="paragraph" w:customStyle="1" w:styleId="ContactInfo">
    <w:name w:val="Contact Info"/>
    <w:basedOn w:val="Normal"/>
    <w:uiPriority w:val="4"/>
    <w:qFormat/>
    <w:pPr>
      <w:spacing w:before="0" w:after="720"/>
      <w:contextualSpacing/>
    </w:pPr>
  </w:style>
  <w:style w:type="character" w:customStyle="1" w:styleId="Heading3Char">
    <w:name w:val="Heading 3 Char"/>
    <w:basedOn w:val="DefaultParagraphFont"/>
    <w:link w:val="Heading3"/>
    <w:uiPriority w:val="3"/>
    <w:rPr>
      <w:rFonts w:asciiTheme="majorHAnsi" w:eastAsiaTheme="majorEastAsia" w:hAnsiTheme="majorHAnsi"/>
      <w:caps/>
      <w:spacing w:val="10"/>
    </w:rPr>
  </w:style>
  <w:style w:type="table" w:customStyle="1" w:styleId="Timesheet">
    <w:name w:val="Timesheet"/>
    <w:basedOn w:val="TableNormal"/>
    <w:uiPriority w:val="99"/>
    <w:pPr>
      <w:spacing w:before="0" w:after="0"/>
      <w:jc w:val="right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58" w:type="dxa"/>
        <w:left w:w="58" w:type="dxa"/>
        <w:bottom w:w="58" w:type="dxa"/>
        <w:right w:w="58" w:type="dxa"/>
      </w:tblCellMar>
    </w:tblPr>
    <w:tblStylePr w:type="firstRow">
      <w:pPr>
        <w:wordWrap/>
        <w:jc w:val="left"/>
      </w:pPr>
      <w:rPr>
        <w:rFonts w:asciiTheme="majorHAnsi" w:eastAsiaTheme="majorEastAsia" w:hAnsiTheme="majorHAnsi"/>
        <w:caps/>
        <w:smallCaps w:val="0"/>
        <w:spacing w:val="10"/>
        <w:sz w:val="18"/>
      </w:rPr>
      <w:tblPr/>
      <w:trPr>
        <w:tblHeader/>
      </w:trPr>
      <w:tcPr>
        <w:tcBorders>
          <w:top w:val="nil"/>
          <w:left w:val="nil"/>
          <w:bottom w:val="single" w:sz="4" w:space="0" w:color="BFBFBF" w:themeColor="background1" w:themeShade="BF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  <w:tblStylePr w:type="lastCol">
      <w:rPr>
        <w:b/>
        <w:i w:val="0"/>
        <w:caps/>
        <w:smallCaps w:val="0"/>
      </w:rPr>
    </w:tblStylePr>
  </w:style>
  <w:style w:type="character" w:customStyle="1" w:styleId="Heading8Char">
    <w:name w:val="Heading 8 Char"/>
    <w:basedOn w:val="DefaultParagraphFont"/>
    <w:link w:val="Heading8"/>
    <w:uiPriority w:val="3"/>
    <w:semiHidden/>
    <w:rPr>
      <w:rFonts w:asciiTheme="majorHAnsi" w:eastAsiaTheme="majorEastAsia" w:hAnsiTheme="majorHAnsi" w:cstheme="majorBidi"/>
      <w:color w:val="634415" w:themeColor="background2" w:themeShade="40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Pr>
      <w:rFonts w:asciiTheme="majorHAnsi" w:eastAsiaTheme="majorEastAsia" w:hAnsiTheme="majorHAnsi" w:cstheme="majorBidi"/>
      <w:i/>
      <w:iCs/>
      <w:color w:val="634415" w:themeColor="background2" w:themeShade="40"/>
      <w:szCs w:val="21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Title">
    <w:name w:val="Title"/>
    <w:basedOn w:val="Normal"/>
    <w:link w:val="TitleChar"/>
    <w:uiPriority w:val="1"/>
    <w:qFormat/>
    <w:pPr>
      <w:contextualSpacing/>
      <w:jc w:val="right"/>
    </w:pPr>
    <w:rPr>
      <w:rFonts w:asciiTheme="majorHAnsi" w:eastAsiaTheme="majorEastAsia" w:hAnsiTheme="majorHAnsi" w:cstheme="majorBidi"/>
      <w:caps/>
      <w:color w:val="634415" w:themeColor="background2" w:themeShade="40"/>
      <w:spacing w:val="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634415" w:themeColor="background2" w:themeShade="40"/>
      <w:spacing w:val="10"/>
      <w:kern w:val="28"/>
      <w:sz w:val="36"/>
      <w:szCs w:val="56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jc w:val="right"/>
    </w:pPr>
    <w:rPr>
      <w:rFonts w:asciiTheme="majorHAnsi" w:eastAsiaTheme="majorEastAsia" w:hAnsiTheme="majorHAnsi"/>
      <w:caps/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/>
      <w:caps/>
      <w:color w:val="5A5A5A" w:themeColor="text1" w:themeTint="A5"/>
      <w:spacing w:val="10"/>
      <w:sz w:val="18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\AppData\Roaming\Microsoft\Templates\Time%20sheet.dotx" TargetMode="External"/></Relationships>
</file>

<file path=word/theme/theme1.xml><?xml version="1.0" encoding="utf-8"?>
<a:theme xmlns:a="http://schemas.openxmlformats.org/drawingml/2006/main" name="Custom Theme">
  <a:themeElements>
    <a:clrScheme name="Office Colors">
      <a:dk1>
        <a:sysClr val="windowText" lastClr="000000"/>
      </a:dk1>
      <a:lt1>
        <a:sysClr val="window" lastClr="FFFFFF"/>
      </a:lt1>
      <a:dk2>
        <a:srgbClr val="1F497D"/>
      </a:dk2>
      <a:lt2>
        <a:srgbClr val="FAF3E8"/>
      </a:lt2>
      <a:accent1>
        <a:srgbClr val="5C83B4"/>
      </a:accent1>
      <a:accent2>
        <a:srgbClr val="C0504D"/>
      </a:accent2>
      <a:accent3>
        <a:srgbClr val="9DBB61"/>
      </a:accent3>
      <a:accent4>
        <a:srgbClr val="8066A0"/>
      </a:accent4>
      <a:accent5>
        <a:srgbClr val="4BACC6"/>
      </a:accent5>
      <a:accent6>
        <a:srgbClr val="F59D56"/>
      </a:accent6>
      <a:hlink>
        <a:srgbClr val="0000FF"/>
      </a:hlink>
      <a:folHlink>
        <a:srgbClr val="800080"/>
      </a:folHlink>
    </a:clrScheme>
    <a:fontScheme name="Personal Fax Cover Sheet">
      <a:majorFont>
        <a:latin typeface="Georgia"/>
        <a:ea typeface=""/>
        <a:cs typeface=""/>
      </a:majorFont>
      <a:minorFont>
        <a:latin typeface="Georgia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 rotWithShape="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CDFA2BD-E43A-47A1-B4AF-5309225B92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\Users\danie\AppData\Roaming\Microsoft\Templates\Time sheet.dotx</Template>
  <TotalTime>0</TotalTime>
  <Pages>12</Pages>
  <Words>779</Words>
  <Characters>4446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Rain</dc:creator>
  <cp:keywords/>
  <cp:lastModifiedBy>Katie Tottenham</cp:lastModifiedBy>
  <cp:revision>2</cp:revision>
  <cp:lastPrinted>2018-07-17T18:27:00Z</cp:lastPrinted>
  <dcterms:created xsi:type="dcterms:W3CDTF">2018-07-20T14:16:00Z</dcterms:created>
  <dcterms:modified xsi:type="dcterms:W3CDTF">2018-07-20T14:16:00Z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TC101733889990</vt:lpwstr>
  </property>
</Properties>
</file>